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B9" w:rsidRDefault="00754DB9">
      <w:pPr>
        <w:spacing w:before="3" w:line="180" w:lineRule="exact"/>
        <w:rPr>
          <w:sz w:val="18"/>
          <w:szCs w:val="18"/>
        </w:rPr>
      </w:pPr>
      <w:r>
        <w:rPr>
          <w:noProof/>
          <w:lang w:val="ru-RU" w:eastAsia="ru-RU"/>
        </w:rPr>
        <w:pict>
          <v:group id="_x0000_s1026" style="position:absolute;margin-left:104.65pt;margin-top:.95pt;width:490.6pt;height:.1pt;z-index:-251681280;mso-position-horizontal-relative:page;mso-position-vertical-relative:page" coordorigin="2093,19" coordsize="9812,2">
            <v:shape id="_x0000_s1027" style="position:absolute;left:2093;top:19;width:9812;height:2" coordorigin="2093,19" coordsize="9812,0" path="m2093,19r9811,e" filled="f" strokecolor="#544460" strokeweight="1.2pt">
              <v:path arrowok="t"/>
            </v:shape>
            <w10:wrap anchorx="page" anchory="page"/>
          </v:group>
        </w:pict>
      </w:r>
    </w:p>
    <w:p w:rsidR="00754DB9" w:rsidRDefault="00754DB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3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38"/>
        <w:gridCol w:w="8198"/>
      </w:tblGrid>
      <w:tr w:rsidR="00754DB9" w:rsidRPr="009F3DD1">
        <w:trPr>
          <w:trHeight w:hRule="exact" w:val="271"/>
        </w:trPr>
        <w:tc>
          <w:tcPr>
            <w:tcW w:w="1238" w:type="dxa"/>
            <w:vMerge w:val="restart"/>
            <w:tcBorders>
              <w:top w:val="single" w:sz="4" w:space="0" w:color="4F385B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198" w:type="dxa"/>
            <w:tcBorders>
              <w:top w:val="single" w:sz="4" w:space="0" w:color="4F385B"/>
              <w:left w:val="nil"/>
              <w:bottom w:val="single" w:sz="4" w:space="0" w:color="542F54"/>
              <w:right w:val="single" w:sz="4" w:space="0" w:color="483F4F"/>
            </w:tcBorders>
          </w:tcPr>
          <w:p w:rsidR="00754DB9" w:rsidRPr="009F3DD1" w:rsidRDefault="00754DB9">
            <w:pPr>
              <w:pStyle w:val="TableParagraph"/>
              <w:spacing w:before="12"/>
              <w:ind w:left="316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Министерство</w:t>
            </w:r>
            <w:r w:rsidRPr="009F3DD1">
              <w:rPr>
                <w:rFonts w:ascii="Times New Roman" w:hAnsi="Times New Roman"/>
                <w:color w:val="483A49"/>
                <w:spacing w:val="48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 xml:space="preserve">об </w:t>
            </w:r>
            <w:r w:rsidRPr="009F3DD1">
              <w:rPr>
                <w:rFonts w:ascii="Times New Roman" w:hAnsi="Times New Roman"/>
                <w:color w:val="483A49"/>
                <w:spacing w:val="3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азования,</w:t>
            </w:r>
            <w:r w:rsidRPr="009F3DD1">
              <w:rPr>
                <w:rFonts w:ascii="Times New Roman" w:hAnsi="Times New Roman"/>
                <w:color w:val="483A49"/>
                <w:spacing w:val="28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науки</w:t>
            </w:r>
            <w:r w:rsidRPr="009F3DD1">
              <w:rPr>
                <w:rFonts w:ascii="Times New Roman" w:hAnsi="Times New Roman"/>
                <w:color w:val="483A49"/>
                <w:spacing w:val="23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и</w:t>
            </w:r>
            <w:r w:rsidRPr="009F3DD1">
              <w:rPr>
                <w:rFonts w:ascii="Times New Roman" w:hAnsi="Times New Roman"/>
                <w:color w:val="483A49"/>
                <w:spacing w:val="17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молодежной</w:t>
            </w:r>
            <w:r w:rsidRPr="009F3DD1">
              <w:rPr>
                <w:rFonts w:ascii="Times New Roman" w:hAnsi="Times New Roman"/>
                <w:color w:val="483A49"/>
                <w:spacing w:val="39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политики</w:t>
            </w:r>
            <w:r w:rsidRPr="009F3DD1">
              <w:rPr>
                <w:rFonts w:ascii="Times New Roman" w:hAnsi="Times New Roman"/>
                <w:color w:val="483A49"/>
                <w:spacing w:val="3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Забайкальского</w:t>
            </w:r>
            <w:r w:rsidRPr="009F3DD1">
              <w:rPr>
                <w:rFonts w:ascii="Times New Roman" w:hAnsi="Times New Roman"/>
                <w:color w:val="483A49"/>
                <w:spacing w:val="34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 xml:space="preserve">к </w:t>
            </w:r>
            <w:r w:rsidRPr="009F3DD1">
              <w:rPr>
                <w:rFonts w:ascii="Times New Roman" w:hAnsi="Times New Roman"/>
                <w:color w:val="483A49"/>
                <w:spacing w:val="26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ая</w:t>
            </w:r>
          </w:p>
        </w:tc>
      </w:tr>
      <w:tr w:rsidR="00754DB9" w:rsidRPr="009F3DD1">
        <w:trPr>
          <w:trHeight w:hRule="exact" w:val="278"/>
        </w:trPr>
        <w:tc>
          <w:tcPr>
            <w:tcW w:w="1238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98" w:type="dxa"/>
            <w:tcBorders>
              <w:top w:val="single" w:sz="4" w:space="0" w:color="542F54"/>
              <w:left w:val="nil"/>
              <w:bottom w:val="single" w:sz="4" w:space="0" w:color="482F5B"/>
              <w:right w:val="single" w:sz="4" w:space="0" w:color="483F4F"/>
            </w:tcBorders>
          </w:tcPr>
          <w:p w:rsidR="00754DB9" w:rsidRPr="009F3DD1" w:rsidRDefault="00754DB9">
            <w:pPr>
              <w:pStyle w:val="TableParagraph"/>
              <w:spacing w:before="15"/>
              <w:ind w:left="1531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544959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544959"/>
                <w:spacing w:val="4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83A49"/>
                <w:spacing w:val="26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544959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544959"/>
                <w:spacing w:val="46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83A49"/>
                <w:spacing w:val="5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31"/>
        </w:trPr>
        <w:tc>
          <w:tcPr>
            <w:tcW w:w="1238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98" w:type="dxa"/>
            <w:tcBorders>
              <w:top w:val="single" w:sz="4" w:space="0" w:color="482F5B"/>
              <w:left w:val="nil"/>
              <w:bottom w:val="single" w:sz="4" w:space="0" w:color="4B2B4F"/>
              <w:right w:val="single" w:sz="4" w:space="0" w:color="483F4F"/>
            </w:tcBorders>
          </w:tcPr>
          <w:p w:rsidR="00754DB9" w:rsidRDefault="00754DB9">
            <w:pPr>
              <w:pStyle w:val="TableParagraph"/>
              <w:spacing w:before="30"/>
              <w:ind w:left="-1" w:right="5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83A49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89"/>
        </w:trPr>
        <w:tc>
          <w:tcPr>
            <w:tcW w:w="1238" w:type="dxa"/>
            <w:vMerge/>
            <w:tcBorders>
              <w:left w:val="nil"/>
              <w:bottom w:val="single" w:sz="4" w:space="0" w:color="4B2F54"/>
              <w:right w:val="nil"/>
            </w:tcBorders>
          </w:tcPr>
          <w:p w:rsidR="00754DB9" w:rsidRPr="0084670B" w:rsidRDefault="00754DB9"/>
        </w:tc>
        <w:tc>
          <w:tcPr>
            <w:tcW w:w="8198" w:type="dxa"/>
            <w:tcBorders>
              <w:top w:val="single" w:sz="4" w:space="0" w:color="4B2B4F"/>
              <w:left w:val="nil"/>
              <w:bottom w:val="single" w:sz="4" w:space="0" w:color="4B2F54"/>
              <w:right w:val="single" w:sz="4" w:space="0" w:color="483F4F"/>
            </w:tcBorders>
          </w:tcPr>
          <w:p w:rsidR="00754DB9" w:rsidRPr="009F3DD1" w:rsidRDefault="00754DB9">
            <w:pPr>
              <w:pStyle w:val="TableParagraph"/>
              <w:spacing w:before="49"/>
              <w:ind w:left="921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83A49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83A49"/>
                <w:spacing w:val="14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83A49"/>
                <w:spacing w:val="32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83A49"/>
                <w:spacing w:val="33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83A49"/>
                <w:spacing w:val="50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83A49"/>
                <w:spacing w:val="56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83A49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before="11" w:line="240" w:lineRule="exact"/>
        <w:rPr>
          <w:sz w:val="24"/>
          <w:szCs w:val="24"/>
          <w:lang w:val="ru-RU"/>
        </w:rPr>
      </w:pPr>
    </w:p>
    <w:p w:rsidR="00754DB9" w:rsidRPr="009F3DD1" w:rsidRDefault="00754DB9">
      <w:pPr>
        <w:spacing w:before="26"/>
        <w:ind w:left="854"/>
        <w:rPr>
          <w:rFonts w:ascii="Arial" w:hAnsi="Arial" w:cs="Arial"/>
          <w:sz w:val="58"/>
          <w:szCs w:val="5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-121.25pt;width:21.1pt;height:718.1pt;z-index:-251685376;mso-position-horizontal-relative:page">
            <v:imagedata r:id="rId5" o:title=""/>
            <w10:wrap anchorx="page"/>
          </v:shape>
        </w:pict>
      </w:r>
      <w:r>
        <w:rPr>
          <w:noProof/>
          <w:lang w:val="ru-RU" w:eastAsia="ru-RU"/>
        </w:rPr>
        <w:pict>
          <v:shape id="_x0000_s1029" type="#_x0000_t75" style="position:absolute;left:0;text-align:left;margin-left:64.3pt;margin-top:-107.8pt;width:64.3pt;height:47.05pt;z-index:-251684352;mso-position-horizontal-relative:page">
            <v:imagedata r:id="rId6" o:title=""/>
            <w10:wrap anchorx="page"/>
          </v:shape>
        </w:pict>
      </w:r>
      <w:r>
        <w:rPr>
          <w:noProof/>
          <w:lang w:val="ru-RU" w:eastAsia="ru-RU"/>
        </w:rPr>
        <w:pict>
          <v:shape id="_x0000_s1030" type="#_x0000_t75" style="position:absolute;left:0;text-align:left;margin-left:387.85pt;margin-top:-44.45pt;width:177.6pt;height:127.7pt;z-index:-251683328;mso-position-horizontal-relative:page">
            <v:imagedata r:id="rId7" o:title=""/>
            <w10:wrap anchorx="page"/>
          </v:shape>
        </w:pict>
      </w:r>
      <w:r>
        <w:rPr>
          <w:noProof/>
          <w:lang w:val="ru-RU" w:eastAsia="ru-RU"/>
        </w:rPr>
        <w:pict>
          <v:group id="_x0000_s1031" style="position:absolute;left:0;text-align:left;margin-left:36.25pt;margin-top:-26.2pt;width:142.6pt;height:86.2pt;z-index:-251680256;mso-position-horizontal-relative:page" coordorigin="725,-524" coordsize="2852,1724">
            <v:group id="_x0000_s1032" style="position:absolute;left:744;top:-462;width:2813;height:2" coordorigin="744,-462" coordsize="2813,2">
              <v:shape id="_x0000_s1033" style="position:absolute;left:744;top:-462;width:2813;height:2" coordorigin="744,-462" coordsize="2813,0" path="m744,-462r2813,e" filled="f" strokecolor="#5467d8" strokeweight="1.92pt">
                <v:path arrowok="t"/>
              </v:shape>
            </v:group>
            <v:group id="_x0000_s1034" style="position:absolute;left:749;top:-510;width:2;height:1676" coordorigin="749,-510" coordsize="2,1676">
              <v:shape id="_x0000_s1035" style="position:absolute;left:749;top:-510;width:2;height:1676" coordorigin="749,-510" coordsize="0,1676" path="m749,1165r,-1675e" filled="f" strokecolor="#6077db" strokeweight="1.44pt">
                <v:path arrowok="t"/>
              </v:shape>
            </v:group>
            <v:group id="_x0000_s1036" style="position:absolute;left:3518;top:-457;width:2;height:1460" coordorigin="3518,-457" coordsize="2,1460">
              <v:shape id="_x0000_s1037" style="position:absolute;left:3518;top:-457;width:2;height:1460" coordorigin="3518,-457" coordsize="0,1460" path="m3518,1002r,-1459e" filled="f" strokecolor="#6074d4" strokeweight="1.44pt">
                <v:path arrowok="t"/>
              </v:shape>
            </v:group>
            <v:group id="_x0000_s1038" style="position:absolute;left:1190;top:1184;width:2328;height:2" coordorigin="1190,1184" coordsize="2328,2">
              <v:shape id="_x0000_s1039" style="position:absolute;left:1190;top:1184;width:2328;height:2" coordorigin="1190,1184" coordsize="2328,0" path="m1190,1184r2328,e" filled="f" strokecolor="#576bd8" strokeweight="1.44pt">
                <v:path arrowok="t"/>
              </v:shape>
            </v:group>
            <w10:wrap anchorx="page"/>
          </v:group>
        </w:pict>
      </w:r>
      <w:r w:rsidRPr="009F3DD1">
        <w:rPr>
          <w:rFonts w:ascii="Arial" w:hAnsi="Arial"/>
          <w:b/>
          <w:color w:val="566DD8"/>
          <w:spacing w:val="1"/>
          <w:w w:val="80"/>
          <w:sz w:val="58"/>
          <w:lang w:val="ru-RU"/>
        </w:rPr>
        <w:t>ОРИГИНАЛ</w:t>
      </w:r>
    </w:p>
    <w:p w:rsidR="00754DB9" w:rsidRPr="009F3DD1" w:rsidRDefault="00754DB9">
      <w:pPr>
        <w:spacing w:before="10" w:line="160" w:lineRule="exact"/>
        <w:rPr>
          <w:sz w:val="16"/>
          <w:szCs w:val="16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before="35"/>
        <w:ind w:left="4569"/>
        <w:rPr>
          <w:rFonts w:ascii="Times New Roman" w:hAnsi="Times New Roman"/>
          <w:sz w:val="50"/>
          <w:szCs w:val="50"/>
          <w:lang w:val="ru-RU"/>
        </w:rPr>
      </w:pPr>
      <w:r w:rsidRPr="009F3DD1">
        <w:rPr>
          <w:rFonts w:ascii="Times New Roman" w:hAnsi="Times New Roman"/>
          <w:b/>
          <w:color w:val="483A49"/>
          <w:sz w:val="50"/>
          <w:lang w:val="ru-RU"/>
        </w:rPr>
        <w:t>ПОЛОЖЕНИЕ</w:t>
      </w:r>
    </w:p>
    <w:p w:rsidR="00754DB9" w:rsidRPr="009F3DD1" w:rsidRDefault="00754DB9">
      <w:pPr>
        <w:spacing w:before="11"/>
        <w:ind w:left="1111" w:right="813"/>
        <w:jc w:val="center"/>
        <w:rPr>
          <w:rFonts w:ascii="Times New Roman" w:hAnsi="Times New Roman"/>
          <w:sz w:val="35"/>
          <w:szCs w:val="35"/>
          <w:lang w:val="ru-RU"/>
        </w:rPr>
      </w:pPr>
      <w:r w:rsidRPr="009F3DD1">
        <w:rPr>
          <w:rFonts w:ascii="Times New Roman" w:hAnsi="Times New Roman"/>
          <w:color w:val="483A49"/>
          <w:sz w:val="35"/>
          <w:lang w:val="ru-RU"/>
        </w:rPr>
        <w:t>об</w:t>
      </w:r>
      <w:r w:rsidRPr="009F3DD1">
        <w:rPr>
          <w:rFonts w:ascii="Times New Roman" w:hAnsi="Times New Roman"/>
          <w:color w:val="483A49"/>
          <w:spacing w:val="15"/>
          <w:sz w:val="35"/>
          <w:lang w:val="ru-RU"/>
        </w:rPr>
        <w:t xml:space="preserve"> </w:t>
      </w:r>
      <w:r w:rsidRPr="009F3DD1">
        <w:rPr>
          <w:rFonts w:ascii="Times New Roman" w:hAnsi="Times New Roman"/>
          <w:color w:val="483A49"/>
          <w:sz w:val="35"/>
          <w:lang w:val="ru-RU"/>
        </w:rPr>
        <w:t>оказании</w:t>
      </w:r>
      <w:r w:rsidRPr="009F3DD1">
        <w:rPr>
          <w:rFonts w:ascii="Times New Roman" w:hAnsi="Times New Roman"/>
          <w:color w:val="483A49"/>
          <w:spacing w:val="24"/>
          <w:sz w:val="35"/>
          <w:lang w:val="ru-RU"/>
        </w:rPr>
        <w:t xml:space="preserve"> </w:t>
      </w:r>
      <w:r w:rsidRPr="009F3DD1">
        <w:rPr>
          <w:rFonts w:ascii="Times New Roman" w:hAnsi="Times New Roman"/>
          <w:color w:val="483A49"/>
          <w:sz w:val="35"/>
          <w:lang w:val="ru-RU"/>
        </w:rPr>
        <w:t>платных</w:t>
      </w:r>
      <w:r w:rsidRPr="009F3DD1">
        <w:rPr>
          <w:rFonts w:ascii="Times New Roman" w:hAnsi="Times New Roman"/>
          <w:color w:val="483A49"/>
          <w:spacing w:val="21"/>
          <w:sz w:val="35"/>
          <w:lang w:val="ru-RU"/>
        </w:rPr>
        <w:t xml:space="preserve"> </w:t>
      </w:r>
      <w:r w:rsidRPr="009F3DD1">
        <w:rPr>
          <w:rFonts w:ascii="Times New Roman" w:hAnsi="Times New Roman"/>
          <w:color w:val="483A49"/>
          <w:sz w:val="35"/>
          <w:lang w:val="ru-RU"/>
        </w:rPr>
        <w:t>дополнительных</w:t>
      </w:r>
      <w:r w:rsidRPr="009F3DD1">
        <w:rPr>
          <w:rFonts w:ascii="Times New Roman" w:hAnsi="Times New Roman"/>
          <w:color w:val="483A49"/>
          <w:spacing w:val="59"/>
          <w:sz w:val="35"/>
          <w:lang w:val="ru-RU"/>
        </w:rPr>
        <w:t xml:space="preserve"> </w:t>
      </w:r>
      <w:r w:rsidRPr="009F3DD1">
        <w:rPr>
          <w:rFonts w:ascii="Times New Roman" w:hAnsi="Times New Roman"/>
          <w:color w:val="483A49"/>
          <w:sz w:val="35"/>
          <w:lang w:val="ru-RU"/>
        </w:rPr>
        <w:t>образовательных</w:t>
      </w:r>
      <w:r w:rsidRPr="009F3DD1">
        <w:rPr>
          <w:rFonts w:ascii="Times New Roman" w:hAnsi="Times New Roman"/>
          <w:color w:val="483A49"/>
          <w:spacing w:val="40"/>
          <w:sz w:val="35"/>
          <w:lang w:val="ru-RU"/>
        </w:rPr>
        <w:t xml:space="preserve"> </w:t>
      </w:r>
      <w:r w:rsidRPr="009F3DD1">
        <w:rPr>
          <w:rFonts w:ascii="Times New Roman" w:hAnsi="Times New Roman"/>
          <w:color w:val="483A49"/>
          <w:sz w:val="35"/>
          <w:lang w:val="ru-RU"/>
        </w:rPr>
        <w:t>услуг</w:t>
      </w:r>
    </w:p>
    <w:p w:rsidR="00754DB9" w:rsidRPr="009F3DD1" w:rsidRDefault="00754DB9">
      <w:pPr>
        <w:spacing w:before="10" w:line="330" w:lineRule="exact"/>
        <w:rPr>
          <w:sz w:val="33"/>
          <w:szCs w:val="33"/>
          <w:lang w:val="ru-RU"/>
        </w:rPr>
      </w:pPr>
    </w:p>
    <w:p w:rsidR="00754DB9" w:rsidRPr="009F3DD1" w:rsidRDefault="00754DB9">
      <w:pPr>
        <w:spacing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spacing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spacing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spacing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spacing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spacing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pStyle w:val="BodyText"/>
        <w:ind w:left="1111" w:right="795"/>
        <w:jc w:val="center"/>
        <w:rPr>
          <w:lang w:val="ru-RU"/>
        </w:rPr>
      </w:pPr>
      <w:r w:rsidRPr="009F3DD1">
        <w:rPr>
          <w:color w:val="483A49"/>
          <w:w w:val="105"/>
          <w:lang w:val="ru-RU"/>
        </w:rPr>
        <w:t>Дата</w:t>
      </w:r>
      <w:r w:rsidRPr="009F3DD1">
        <w:rPr>
          <w:color w:val="483A49"/>
          <w:spacing w:val="37"/>
          <w:w w:val="105"/>
          <w:lang w:val="ru-RU"/>
        </w:rPr>
        <w:t xml:space="preserve"> </w:t>
      </w:r>
      <w:r w:rsidRPr="009F3DD1">
        <w:rPr>
          <w:color w:val="483A49"/>
          <w:w w:val="105"/>
          <w:lang w:val="ru-RU"/>
        </w:rPr>
        <w:t>введения</w:t>
      </w:r>
      <w:r w:rsidRPr="009F3DD1">
        <w:rPr>
          <w:color w:val="483A49"/>
          <w:spacing w:val="42"/>
          <w:w w:val="105"/>
          <w:lang w:val="ru-RU"/>
        </w:rPr>
        <w:t xml:space="preserve"> </w:t>
      </w:r>
      <w:r w:rsidRPr="009F3DD1">
        <w:rPr>
          <w:color w:val="483A49"/>
          <w:spacing w:val="1"/>
          <w:w w:val="105"/>
          <w:lang w:val="ru-RU"/>
        </w:rPr>
        <w:t>1октября</w:t>
      </w:r>
      <w:r w:rsidRPr="009F3DD1">
        <w:rPr>
          <w:color w:val="483A49"/>
          <w:spacing w:val="21"/>
          <w:w w:val="105"/>
          <w:lang w:val="ru-RU"/>
        </w:rPr>
        <w:t xml:space="preserve"> </w:t>
      </w:r>
      <w:r w:rsidRPr="009F3DD1">
        <w:rPr>
          <w:color w:val="483A49"/>
          <w:spacing w:val="-2"/>
          <w:w w:val="105"/>
          <w:lang w:val="ru-RU"/>
        </w:rPr>
        <w:t>2014г.</w:t>
      </w:r>
    </w:p>
    <w:p w:rsidR="00754DB9" w:rsidRPr="009F3DD1" w:rsidRDefault="00754DB9">
      <w:pPr>
        <w:spacing w:before="9" w:line="160" w:lineRule="exact"/>
        <w:rPr>
          <w:sz w:val="16"/>
          <w:szCs w:val="16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ind w:left="1111" w:right="810"/>
        <w:jc w:val="center"/>
        <w:rPr>
          <w:rFonts w:ascii="Times New Roman" w:hAnsi="Times New Roman"/>
          <w:sz w:val="27"/>
          <w:szCs w:val="27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left:0;text-align:left;margin-left:64.3pt;margin-top:34.9pt;width:482.9pt;height:97.9pt;z-index:-251682304;mso-position-horizontal-relative:page">
            <v:imagedata r:id="rId8" o:title=""/>
            <w10:wrap anchorx="page"/>
          </v:shape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66.25pt;margin-top:36pt;width:481.2pt;height:95.65pt;z-index:-2516792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512"/>
                    <w:gridCol w:w="3341"/>
                    <w:gridCol w:w="1721"/>
                    <w:gridCol w:w="1404"/>
                    <w:gridCol w:w="1635"/>
                  </w:tblGrid>
                  <w:tr w:rsidR="00754DB9" w:rsidRPr="0084670B">
                    <w:trPr>
                      <w:trHeight w:hRule="exact" w:val="370"/>
                    </w:trPr>
                    <w:tc>
                      <w:tcPr>
                        <w:tcW w:w="1512" w:type="dxa"/>
                        <w:tcBorders>
                          <w:top w:val="single" w:sz="4" w:space="0" w:color="4B2848"/>
                          <w:left w:val="single" w:sz="2" w:space="0" w:color="443F4B"/>
                          <w:bottom w:val="nil"/>
                          <w:right w:val="single" w:sz="4" w:space="0" w:color="574F5B"/>
                        </w:tcBorders>
                      </w:tcPr>
                      <w:p w:rsidR="00754DB9" w:rsidRPr="0084670B" w:rsidRDefault="00754DB9"/>
                    </w:tc>
                    <w:tc>
                      <w:tcPr>
                        <w:tcW w:w="3341" w:type="dxa"/>
                        <w:tcBorders>
                          <w:top w:val="single" w:sz="4" w:space="0" w:color="4B2848"/>
                          <w:left w:val="single" w:sz="4" w:space="0" w:color="574F5B"/>
                          <w:bottom w:val="nil"/>
                          <w:right w:val="single" w:sz="4" w:space="0" w:color="4F485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28"/>
                          <w:ind w:left="991"/>
                          <w:rPr>
                            <w:rFonts w:ascii="Times New Roman" w:hAnsi="Times New Roman"/>
                            <w:sz w:val="25"/>
                            <w:szCs w:val="25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5"/>
                          </w:rPr>
                          <w:t>Должность</w:t>
                        </w:r>
                      </w:p>
                    </w:tc>
                    <w:tc>
                      <w:tcPr>
                        <w:tcW w:w="3125" w:type="dxa"/>
                        <w:gridSpan w:val="2"/>
                        <w:tcBorders>
                          <w:top w:val="single" w:sz="4" w:space="0" w:color="4B2848"/>
                          <w:left w:val="single" w:sz="4" w:space="0" w:color="4F4854"/>
                          <w:bottom w:val="nil"/>
                          <w:right w:val="nil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38"/>
                          <w:ind w:left="731"/>
                          <w:rPr>
                            <w:rFonts w:ascii="Times New Roman" w:hAnsi="Times New Roman"/>
                            <w:sz w:val="25"/>
                            <w:szCs w:val="25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5"/>
                          </w:rPr>
                          <w:t>ФамилияШодпис</w:t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single" w:sz="4" w:space="0" w:color="4B2848"/>
                          <w:left w:val="nil"/>
                          <w:bottom w:val="nil"/>
                          <w:right w:val="single" w:sz="4" w:space="0" w:color="706B7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38"/>
                          <w:ind w:left="645"/>
                          <w:rPr>
                            <w:rFonts w:ascii="Times New Roman" w:hAnsi="Times New Roman"/>
                            <w:sz w:val="25"/>
                            <w:szCs w:val="25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w w:val="95"/>
                            <w:sz w:val="25"/>
                          </w:rPr>
                          <w:t>Дата</w:t>
                        </w:r>
                      </w:p>
                    </w:tc>
                  </w:tr>
                  <w:tr w:rsidR="00754DB9" w:rsidRPr="0084670B">
                    <w:trPr>
                      <w:trHeight w:hRule="exact" w:val="382"/>
                    </w:trPr>
                    <w:tc>
                      <w:tcPr>
                        <w:tcW w:w="1512" w:type="dxa"/>
                        <w:tcBorders>
                          <w:top w:val="nil"/>
                          <w:left w:val="single" w:sz="2" w:space="0" w:color="443F4B"/>
                          <w:bottom w:val="single" w:sz="4" w:space="0" w:color="4F3454"/>
                          <w:right w:val="single" w:sz="4" w:space="0" w:color="574F5B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38"/>
                          <w:ind w:left="48"/>
                          <w:rPr>
                            <w:rFonts w:ascii="Times New Roman" w:hAnsi="Times New Roman"/>
                            <w:sz w:val="25"/>
                            <w:szCs w:val="25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5"/>
                          </w:rPr>
                          <w:t>Разработш</w:t>
                        </w:r>
                      </w:p>
                    </w:tc>
                    <w:tc>
                      <w:tcPr>
                        <w:tcW w:w="3341" w:type="dxa"/>
                        <w:tcBorders>
                          <w:top w:val="nil"/>
                          <w:left w:val="single" w:sz="4" w:space="0" w:color="574F5B"/>
                          <w:bottom w:val="single" w:sz="4" w:space="0" w:color="4F3454"/>
                          <w:right w:val="single" w:sz="4" w:space="0" w:color="4F485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56"/>
                          <w:ind w:left="50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Зам.директора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55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по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33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УПР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4" w:space="0" w:color="4B284B"/>
                          <w:left w:val="single" w:sz="4" w:space="0" w:color="4F4854"/>
                          <w:bottom w:val="single" w:sz="4" w:space="0" w:color="4F3454"/>
                          <w:right w:val="nil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56"/>
                          <w:ind w:left="64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О.А.Лаптева</w:t>
                        </w:r>
                      </w:p>
                    </w:tc>
                    <w:tc>
                      <w:tcPr>
                        <w:tcW w:w="303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4" w:space="0" w:color="706B7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66"/>
                          <w:ind w:left="1958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eastAsia="Times New Roman"/>
                            <w:i/>
                            <w:color w:val="483A49"/>
                            <w:sz w:val="23"/>
                          </w:rPr>
                          <w:t>22.09</w:t>
                        </w:r>
                        <w:r w:rsidRPr="0084670B">
                          <w:rPr>
                            <w:rFonts w:ascii="Times New Roman" w:eastAsia="Times New Roman"/>
                            <w:i/>
                            <w:color w:val="645967"/>
                            <w:sz w:val="23"/>
                          </w:rPr>
                          <w:t>.</w:t>
                        </w:r>
                        <w:r w:rsidRPr="0084670B">
                          <w:rPr>
                            <w:rFonts w:ascii="Times New Roman" w:eastAsia="Times New Roman"/>
                            <w:i/>
                            <w:color w:val="483A49"/>
                            <w:sz w:val="23"/>
                          </w:rPr>
                          <w:t>1</w:t>
                        </w:r>
                        <w:r w:rsidRPr="0084670B">
                          <w:rPr>
                            <w:rFonts w:ascii="Times New Roman" w:eastAsia="Times New Roman"/>
                            <w:i/>
                            <w:color w:val="645967"/>
                            <w:spacing w:val="1"/>
                            <w:sz w:val="23"/>
                          </w:rPr>
                          <w:t>4</w:t>
                        </w:r>
                      </w:p>
                    </w:tc>
                  </w:tr>
                  <w:tr w:rsidR="00754DB9" w:rsidRPr="0084670B">
                    <w:trPr>
                      <w:trHeight w:hRule="exact" w:val="365"/>
                    </w:trPr>
                    <w:tc>
                      <w:tcPr>
                        <w:tcW w:w="1512" w:type="dxa"/>
                        <w:tcBorders>
                          <w:top w:val="single" w:sz="4" w:space="0" w:color="4F3454"/>
                          <w:left w:val="single" w:sz="2" w:space="0" w:color="443F4B"/>
                          <w:bottom w:val="nil"/>
                          <w:right w:val="single" w:sz="4" w:space="0" w:color="574F5B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35"/>
                          <w:ind w:left="48"/>
                          <w:rPr>
                            <w:rFonts w:ascii="Times New Roman" w:hAnsi="Times New Roman"/>
                            <w:sz w:val="25"/>
                            <w:szCs w:val="25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5"/>
                          </w:rPr>
                          <w:t>Проверил</w:t>
                        </w:r>
                      </w:p>
                    </w:tc>
                    <w:tc>
                      <w:tcPr>
                        <w:tcW w:w="3341" w:type="dxa"/>
                        <w:tcBorders>
                          <w:top w:val="single" w:sz="4" w:space="0" w:color="4F3454"/>
                          <w:left w:val="single" w:sz="4" w:space="0" w:color="574F5B"/>
                          <w:bottom w:val="nil"/>
                          <w:right w:val="single" w:sz="4" w:space="0" w:color="4F485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54"/>
                          <w:ind w:left="60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Специалист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32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по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23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качеству</w:t>
                        </w:r>
                      </w:p>
                    </w:tc>
                    <w:tc>
                      <w:tcPr>
                        <w:tcW w:w="3125" w:type="dxa"/>
                        <w:gridSpan w:val="2"/>
                        <w:tcBorders>
                          <w:top w:val="nil"/>
                          <w:left w:val="single" w:sz="4" w:space="0" w:color="4F4854"/>
                          <w:bottom w:val="nil"/>
                          <w:right w:val="nil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63"/>
                          <w:ind w:left="69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Т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-9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В.Пушкарева</w:t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706B7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68"/>
                          <w:ind w:left="554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eastAsia="Times New Roman"/>
                            <w:i/>
                            <w:color w:val="483A49"/>
                            <w:spacing w:val="2"/>
                            <w:sz w:val="23"/>
                          </w:rPr>
                          <w:t>24.09</w:t>
                        </w:r>
                        <w:r w:rsidRPr="0084670B">
                          <w:rPr>
                            <w:rFonts w:ascii="Times New Roman" w:eastAsia="Times New Roman"/>
                            <w:i/>
                            <w:color w:val="645967"/>
                            <w:spacing w:val="2"/>
                            <w:sz w:val="23"/>
                          </w:rPr>
                          <w:t>.</w:t>
                        </w:r>
                        <w:r w:rsidRPr="0084670B">
                          <w:rPr>
                            <w:rFonts w:ascii="Times New Roman" w:eastAsia="Times New Roman"/>
                            <w:i/>
                            <w:color w:val="483A49"/>
                            <w:spacing w:val="3"/>
                            <w:sz w:val="23"/>
                          </w:rPr>
                          <w:t>1</w:t>
                        </w:r>
                        <w:r w:rsidRPr="0084670B">
                          <w:rPr>
                            <w:rFonts w:ascii="Times New Roman" w:eastAsia="Times New Roman"/>
                            <w:i/>
                            <w:color w:val="645967"/>
                            <w:spacing w:val="3"/>
                            <w:sz w:val="23"/>
                          </w:rPr>
                          <w:t>4</w:t>
                        </w:r>
                      </w:p>
                    </w:tc>
                  </w:tr>
                  <w:tr w:rsidR="00754DB9" w:rsidRPr="0084670B">
                    <w:trPr>
                      <w:trHeight w:hRule="exact" w:val="422"/>
                    </w:trPr>
                    <w:tc>
                      <w:tcPr>
                        <w:tcW w:w="9612" w:type="dxa"/>
                        <w:gridSpan w:val="5"/>
                        <w:tcBorders>
                          <w:top w:val="nil"/>
                          <w:left w:val="single" w:sz="2" w:space="0" w:color="443F4B"/>
                          <w:bottom w:val="nil"/>
                          <w:right w:val="single" w:sz="4" w:space="0" w:color="706B74"/>
                        </w:tcBorders>
                      </w:tcPr>
                      <w:p w:rsidR="00754DB9" w:rsidRDefault="00754DB9">
                        <w:pPr>
                          <w:pStyle w:val="TableParagraph"/>
                          <w:spacing w:before="83"/>
                          <w:ind w:left="4905"/>
                          <w:rPr>
                            <w:rFonts w:ascii="Times New Roman" w:hAnsi="Times New Roman"/>
                            <w:sz w:val="23"/>
                            <w:szCs w:val="23"/>
                          </w:rPr>
                        </w:pP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И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15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М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pacing w:val="7"/>
                            <w:sz w:val="23"/>
                          </w:rPr>
                          <w:t xml:space="preserve"> </w:t>
                        </w:r>
                        <w:r w:rsidRPr="0084670B">
                          <w:rPr>
                            <w:rFonts w:ascii="Times New Roman" w:hAnsi="Times New Roman"/>
                            <w:i/>
                            <w:color w:val="483A49"/>
                            <w:sz w:val="23"/>
                          </w:rPr>
                          <w:t>Ястребова</w:t>
                        </w:r>
                      </w:p>
                    </w:tc>
                  </w:tr>
                  <w:tr w:rsidR="00754DB9" w:rsidRPr="0084670B">
                    <w:trPr>
                      <w:trHeight w:hRule="exact" w:val="365"/>
                    </w:trPr>
                    <w:tc>
                      <w:tcPr>
                        <w:tcW w:w="9612" w:type="dxa"/>
                        <w:gridSpan w:val="5"/>
                        <w:tcBorders>
                          <w:top w:val="nil"/>
                          <w:left w:val="single" w:sz="2" w:space="0" w:color="443F4B"/>
                          <w:bottom w:val="nil"/>
                          <w:right w:val="nil"/>
                        </w:tcBorders>
                      </w:tcPr>
                      <w:p w:rsidR="00754DB9" w:rsidRPr="0084670B" w:rsidRDefault="00754DB9"/>
                    </w:tc>
                  </w:tr>
                </w:tbl>
                <w:p w:rsidR="00754DB9" w:rsidRDefault="00754DB9"/>
              </w:txbxContent>
            </v:textbox>
            <w10:wrap anchorx="page"/>
          </v:shape>
        </w:pict>
      </w:r>
      <w:r w:rsidRPr="009F3DD1">
        <w:rPr>
          <w:rFonts w:ascii="Times New Roman" w:hAnsi="Times New Roman"/>
          <w:color w:val="483A49"/>
          <w:sz w:val="27"/>
          <w:lang w:val="ru-RU"/>
        </w:rPr>
        <w:t>Чита</w:t>
      </w:r>
      <w:r w:rsidRPr="009F3DD1">
        <w:rPr>
          <w:rFonts w:ascii="Times New Roman" w:hAnsi="Times New Roman"/>
          <w:color w:val="483A49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83A49"/>
          <w:sz w:val="27"/>
          <w:lang w:val="ru-RU"/>
        </w:rPr>
        <w:t>2014</w:t>
      </w:r>
    </w:p>
    <w:p w:rsidR="00754DB9" w:rsidRPr="009F3DD1" w:rsidRDefault="00754DB9">
      <w:pPr>
        <w:spacing w:before="3" w:line="150" w:lineRule="exact"/>
        <w:rPr>
          <w:sz w:val="15"/>
          <w:szCs w:val="15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Default="00754DB9">
      <w:pPr>
        <w:ind w:right="11404"/>
        <w:rPr>
          <w:rFonts w:ascii="Times New Roman" w:hAnsi="Times New Roman"/>
          <w:sz w:val="20"/>
          <w:szCs w:val="20"/>
        </w:rPr>
      </w:pPr>
      <w:r>
        <w:pict>
          <v:shape id="_x0000_i1025" type="#_x0000_t75" style="width:18pt;height:62.25pt;mso-position-horizontal-relative:char;mso-position-vertical-relative:line">
            <v:imagedata r:id="rId9" o:title=""/>
          </v:shape>
        </w:pict>
      </w:r>
    </w:p>
    <w:p w:rsidR="00754DB9" w:rsidRDefault="00754DB9">
      <w:pPr>
        <w:rPr>
          <w:rFonts w:ascii="Times New Roman" w:hAnsi="Times New Roman"/>
          <w:sz w:val="20"/>
          <w:szCs w:val="20"/>
        </w:rPr>
        <w:sectPr w:rsidR="00754DB9">
          <w:type w:val="continuous"/>
          <w:pgSz w:w="11910" w:h="16840"/>
          <w:pgMar w:top="340" w:right="480" w:bottom="0" w:left="0" w:header="720" w:footer="720" w:gutter="0"/>
          <w:cols w:space="720"/>
        </w:sectPr>
      </w:pPr>
    </w:p>
    <w:p w:rsidR="00754DB9" w:rsidRDefault="00754DB9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143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25"/>
        <w:gridCol w:w="8112"/>
      </w:tblGrid>
      <w:tr w:rsidR="00754DB9" w:rsidRPr="009F3DD1">
        <w:trPr>
          <w:trHeight w:hRule="exact" w:val="551"/>
        </w:trPr>
        <w:tc>
          <w:tcPr>
            <w:tcW w:w="1225" w:type="dxa"/>
            <w:vMerge w:val="restart"/>
            <w:tcBorders>
              <w:top w:val="nil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112" w:type="dxa"/>
            <w:tcBorders>
              <w:top w:val="nil"/>
              <w:left w:val="nil"/>
              <w:bottom w:val="single" w:sz="4" w:space="0" w:color="5B4864"/>
              <w:right w:val="single" w:sz="4" w:space="0" w:color="4B4854"/>
            </w:tcBorders>
          </w:tcPr>
          <w:p w:rsidR="00754DB9" w:rsidRPr="0084670B" w:rsidRDefault="00754DB9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754DB9" w:rsidRPr="009F3DD1" w:rsidRDefault="00754DB9">
            <w:pPr>
              <w:pStyle w:val="TableParagraph"/>
              <w:ind w:left="1514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63848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63848"/>
                <w:spacing w:val="2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63848"/>
                <w:spacing w:val="15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463848"/>
                <w:spacing w:val="3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63848"/>
                <w:spacing w:val="44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29"/>
        </w:trPr>
        <w:tc>
          <w:tcPr>
            <w:tcW w:w="1225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12" w:type="dxa"/>
            <w:tcBorders>
              <w:top w:val="single" w:sz="4" w:space="0" w:color="5B4864"/>
              <w:left w:val="nil"/>
              <w:bottom w:val="single" w:sz="6" w:space="0" w:color="573F5B"/>
              <w:right w:val="single" w:sz="4" w:space="0" w:color="4B4854"/>
            </w:tcBorders>
          </w:tcPr>
          <w:p w:rsidR="00754DB9" w:rsidRDefault="00754DB9">
            <w:pPr>
              <w:pStyle w:val="TableParagraph"/>
              <w:spacing w:before="26"/>
              <w:ind w:left="2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63848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91"/>
        </w:trPr>
        <w:tc>
          <w:tcPr>
            <w:tcW w:w="1225" w:type="dxa"/>
            <w:vMerge/>
            <w:tcBorders>
              <w:left w:val="nil"/>
              <w:bottom w:val="single" w:sz="6" w:space="0" w:color="574460"/>
              <w:right w:val="nil"/>
            </w:tcBorders>
          </w:tcPr>
          <w:p w:rsidR="00754DB9" w:rsidRPr="0084670B" w:rsidRDefault="00754DB9"/>
        </w:tc>
        <w:tc>
          <w:tcPr>
            <w:tcW w:w="8112" w:type="dxa"/>
            <w:tcBorders>
              <w:top w:val="single" w:sz="6" w:space="0" w:color="573F5B"/>
              <w:left w:val="nil"/>
              <w:bottom w:val="single" w:sz="6" w:space="0" w:color="574460"/>
              <w:right w:val="single" w:sz="4" w:space="0" w:color="4B4854"/>
            </w:tcBorders>
          </w:tcPr>
          <w:p w:rsidR="00754DB9" w:rsidRPr="009F3DD1" w:rsidRDefault="00754DB9">
            <w:pPr>
              <w:pStyle w:val="TableParagraph"/>
              <w:spacing w:before="52"/>
              <w:ind w:left="911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63848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63848"/>
                <w:spacing w:val="6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63848"/>
                <w:spacing w:val="18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63848"/>
                <w:spacing w:val="11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63848"/>
                <w:spacing w:val="49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63848"/>
                <w:spacing w:val="38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8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3" w:line="220" w:lineRule="exact"/>
        <w:rPr>
          <w:lang w:val="ru-RU"/>
        </w:rPr>
      </w:pPr>
    </w:p>
    <w:p w:rsidR="00754DB9" w:rsidRDefault="00754DB9">
      <w:pPr>
        <w:pStyle w:val="Heading1"/>
        <w:spacing w:before="60"/>
        <w:ind w:left="4347" w:right="131"/>
        <w:rPr>
          <w:b w:val="0"/>
          <w:bCs w:val="0"/>
        </w:rPr>
      </w:pPr>
      <w:r>
        <w:rPr>
          <w:noProof/>
          <w:lang w:val="ru-RU" w:eastAsia="ru-RU"/>
        </w:rPr>
        <w:pict>
          <v:shape id="_x0000_s1042" type="#_x0000_t75" style="position:absolute;left:0;text-align:left;margin-left:1in;margin-top:-76.1pt;width:64.3pt;height:47.05pt;z-index:-251677184;mso-position-horizontal-relative:page">
            <v:imagedata r:id="rId10" o:title=""/>
            <w10:wrap anchorx="page"/>
          </v:shape>
        </w:pict>
      </w:r>
      <w:r>
        <w:rPr>
          <w:noProof/>
          <w:lang w:val="ru-RU" w:eastAsia="ru-RU"/>
        </w:rPr>
        <w:pict>
          <v:shape id="_x0000_s1043" type="#_x0000_t75" style="position:absolute;left:0;text-align:left;margin-left:149.75pt;margin-top:-76.1pt;width:380.15pt;height:16.3pt;z-index:-251676160;mso-position-horizontal-relative:page">
            <v:imagedata r:id="rId11" o:title=""/>
            <w10:wrap anchorx="page"/>
          </v:shape>
        </w:pict>
      </w:r>
      <w:r>
        <w:rPr>
          <w:color w:val="463848"/>
        </w:rPr>
        <w:t>1</w:t>
      </w:r>
      <w:r>
        <w:rPr>
          <w:color w:val="463848"/>
          <w:spacing w:val="-21"/>
        </w:rPr>
        <w:t xml:space="preserve"> </w:t>
      </w:r>
      <w:r>
        <w:rPr>
          <w:color w:val="463848"/>
        </w:rPr>
        <w:t>ОБЩИЕ</w:t>
      </w:r>
      <w:r>
        <w:rPr>
          <w:color w:val="463848"/>
          <w:spacing w:val="-2"/>
        </w:rPr>
        <w:t xml:space="preserve"> </w:t>
      </w:r>
      <w:r>
        <w:rPr>
          <w:color w:val="463848"/>
        </w:rPr>
        <w:t>ПОЛОЖЕНИЯ</w:t>
      </w:r>
    </w:p>
    <w:p w:rsidR="00754DB9" w:rsidRPr="009F3DD1" w:rsidRDefault="00754DB9">
      <w:pPr>
        <w:numPr>
          <w:ilvl w:val="1"/>
          <w:numId w:val="11"/>
        </w:numPr>
        <w:tabs>
          <w:tab w:val="left" w:pos="2606"/>
        </w:tabs>
        <w:spacing w:before="187" w:line="373" w:lineRule="auto"/>
        <w:ind w:right="130" w:firstLine="736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lang w:val="ru-RU"/>
        </w:rPr>
        <w:t>Платные</w:t>
      </w:r>
      <w:r w:rsidRPr="009F3DD1">
        <w:rPr>
          <w:rFonts w:ascii="Times New Roman" w:hAnsi="Times New Roman"/>
          <w:color w:val="463848"/>
          <w:spacing w:val="5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дополнительные</w:t>
      </w:r>
      <w:r w:rsidRPr="009F3DD1">
        <w:rPr>
          <w:rFonts w:ascii="Times New Roman" w:hAnsi="Times New Roman"/>
          <w:color w:val="463848"/>
          <w:spacing w:val="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услуги</w:t>
      </w:r>
      <w:r w:rsidRPr="009F3DD1">
        <w:rPr>
          <w:rFonts w:ascii="Times New Roman" w:hAnsi="Times New Roman"/>
          <w:color w:val="463848"/>
          <w:spacing w:val="5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предоставляются</w:t>
      </w:r>
      <w:r w:rsidRPr="009F3DD1">
        <w:rPr>
          <w:rFonts w:ascii="Times New Roman" w:hAnsi="Times New Roman"/>
          <w:color w:val="463848"/>
          <w:spacing w:val="6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в</w:t>
      </w:r>
      <w:r w:rsidRPr="009F3DD1">
        <w:rPr>
          <w:rFonts w:ascii="Times New Roman" w:hAnsi="Times New Roman"/>
          <w:color w:val="463848"/>
          <w:spacing w:val="3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подразделениях ГОУ</w:t>
      </w:r>
      <w:r w:rsidRPr="009F3DD1">
        <w:rPr>
          <w:rFonts w:ascii="Times New Roman" w:hAnsi="Times New Roman"/>
          <w:color w:val="463848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СПО</w:t>
      </w:r>
      <w:r w:rsidRPr="009F3DD1">
        <w:rPr>
          <w:rFonts w:ascii="Times New Roman" w:hAnsi="Times New Roman"/>
          <w:color w:val="463848"/>
          <w:spacing w:val="2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«Забайкальский</w:t>
      </w:r>
      <w:r w:rsidRPr="009F3DD1">
        <w:rPr>
          <w:rFonts w:ascii="Times New Roman" w:hAnsi="Times New Roman"/>
          <w:color w:val="463848"/>
          <w:spacing w:val="5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государственный</w:t>
      </w:r>
      <w:r w:rsidRPr="009F3DD1">
        <w:rPr>
          <w:rFonts w:ascii="Times New Roman" w:hAnsi="Times New Roman"/>
          <w:color w:val="463848"/>
          <w:spacing w:val="5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колледж»</w:t>
      </w:r>
      <w:r w:rsidRPr="009F3DD1">
        <w:rPr>
          <w:rFonts w:ascii="Times New Roman" w:hAnsi="Times New Roman"/>
          <w:color w:val="463848"/>
          <w:spacing w:val="4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физическим</w:t>
      </w:r>
      <w:r w:rsidRPr="009F3DD1">
        <w:rPr>
          <w:rFonts w:ascii="Times New Roman" w:hAnsi="Times New Roman"/>
          <w:color w:val="463848"/>
          <w:spacing w:val="3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и</w:t>
      </w:r>
      <w:r w:rsidRPr="009F3DD1">
        <w:rPr>
          <w:rFonts w:ascii="Times New Roman" w:hAnsi="Times New Roman"/>
          <w:color w:val="463848"/>
          <w:w w:val="9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юридическим</w:t>
      </w:r>
      <w:r w:rsidRPr="009F3DD1">
        <w:rPr>
          <w:rFonts w:ascii="Times New Roman" w:hAnsi="Times New Roman"/>
          <w:color w:val="463848"/>
          <w:spacing w:val="3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лицам</w:t>
      </w:r>
      <w:r w:rsidRPr="009F3DD1">
        <w:rPr>
          <w:rFonts w:ascii="Times New Roman" w:hAnsi="Times New Roman"/>
          <w:color w:val="463848"/>
          <w:spacing w:val="2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</w:t>
      </w:r>
      <w:r w:rsidRPr="009F3DD1">
        <w:rPr>
          <w:rFonts w:ascii="Times New Roman" w:hAnsi="Times New Roman"/>
          <w:color w:val="463848"/>
          <w:spacing w:val="6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целью</w:t>
      </w:r>
      <w:r w:rsidRPr="009F3DD1">
        <w:rPr>
          <w:rFonts w:ascii="Times New Roman" w:hAnsi="Times New Roman"/>
          <w:color w:val="463848"/>
          <w:spacing w:val="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реализации</w:t>
      </w:r>
      <w:r w:rsidRPr="009F3DD1">
        <w:rPr>
          <w:rFonts w:ascii="Times New Roman" w:hAnsi="Times New Roman"/>
          <w:color w:val="463848"/>
          <w:spacing w:val="2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их</w:t>
      </w:r>
      <w:r w:rsidRPr="009F3DD1">
        <w:rPr>
          <w:rFonts w:ascii="Times New Roman" w:hAnsi="Times New Roman"/>
          <w:color w:val="463848"/>
          <w:spacing w:val="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права</w:t>
      </w:r>
      <w:r w:rsidRPr="009F3DD1">
        <w:rPr>
          <w:rFonts w:ascii="Times New Roman" w:hAnsi="Times New Roman"/>
          <w:color w:val="463848"/>
          <w:spacing w:val="1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на</w:t>
      </w:r>
      <w:r w:rsidRPr="009F3DD1">
        <w:rPr>
          <w:rFonts w:ascii="Times New Roman" w:hAnsi="Times New Roman"/>
          <w:color w:val="463848"/>
          <w:spacing w:val="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удовлетворение</w:t>
      </w:r>
      <w:r w:rsidRPr="009F3DD1">
        <w:rPr>
          <w:rFonts w:ascii="Times New Roman" w:hAnsi="Times New Roman"/>
          <w:color w:val="463848"/>
          <w:w w:val="9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дополнительных</w:t>
      </w:r>
      <w:r w:rsidRPr="009F3DD1">
        <w:rPr>
          <w:rFonts w:ascii="Times New Roman" w:hAnsi="Times New Roman"/>
          <w:color w:val="463848"/>
          <w:spacing w:val="4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образовательных</w:t>
      </w:r>
      <w:r w:rsidRPr="009F3DD1">
        <w:rPr>
          <w:rFonts w:ascii="Times New Roman" w:hAnsi="Times New Roman"/>
          <w:color w:val="463848"/>
          <w:spacing w:val="2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и</w:t>
      </w:r>
      <w:r w:rsidRPr="009F3DD1">
        <w:rPr>
          <w:rFonts w:ascii="Times New Roman" w:hAnsi="Times New Roman"/>
          <w:color w:val="463848"/>
          <w:spacing w:val="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информационных</w:t>
      </w:r>
      <w:r w:rsidRPr="009F3DD1">
        <w:rPr>
          <w:rFonts w:ascii="Times New Roman" w:hAnsi="Times New Roman"/>
          <w:color w:val="463848"/>
          <w:spacing w:val="3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потребностей;</w:t>
      </w:r>
    </w:p>
    <w:p w:rsidR="00754DB9" w:rsidRPr="009F3DD1" w:rsidRDefault="00754DB9">
      <w:pPr>
        <w:numPr>
          <w:ilvl w:val="1"/>
          <w:numId w:val="11"/>
        </w:numPr>
        <w:tabs>
          <w:tab w:val="left" w:pos="2412"/>
          <w:tab w:val="left" w:pos="5918"/>
          <w:tab w:val="left" w:pos="7219"/>
        </w:tabs>
        <w:spacing w:before="14" w:line="375" w:lineRule="auto"/>
        <w:ind w:right="100" w:firstLine="556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Настоящее</w:t>
      </w:r>
      <w:r w:rsidRPr="009F3DD1">
        <w:rPr>
          <w:rFonts w:ascii="Times New Roman" w:hAnsi="Times New Roman"/>
          <w:color w:val="463848"/>
          <w:spacing w:val="4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Положение</w:t>
      </w:r>
      <w:r w:rsidRPr="009F3DD1">
        <w:rPr>
          <w:rFonts w:ascii="Times New Roman" w:hAnsi="Times New Roman"/>
          <w:color w:val="463848"/>
          <w:spacing w:val="59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разработано</w:t>
      </w:r>
      <w:r w:rsidRPr="009F3DD1">
        <w:rPr>
          <w:rFonts w:ascii="Times New Roman" w:hAnsi="Times New Roman"/>
          <w:color w:val="463848"/>
          <w:spacing w:val="54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в</w:t>
      </w:r>
      <w:r w:rsidRPr="009F3DD1">
        <w:rPr>
          <w:rFonts w:ascii="Times New Roman" w:hAnsi="Times New Roman"/>
          <w:color w:val="463848"/>
          <w:spacing w:val="3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соответствии</w:t>
      </w:r>
      <w:r w:rsidRPr="009F3DD1">
        <w:rPr>
          <w:rFonts w:ascii="Times New Roman" w:hAnsi="Times New Roman"/>
          <w:color w:val="463848"/>
          <w:spacing w:val="6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 xml:space="preserve">частью </w:t>
      </w:r>
      <w:r w:rsidRPr="009F3DD1">
        <w:rPr>
          <w:rFonts w:ascii="Times New Roman" w:hAnsi="Times New Roman"/>
          <w:color w:val="463848"/>
          <w:spacing w:val="57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11</w:t>
      </w:r>
      <w:r w:rsidRPr="009F3DD1">
        <w:rPr>
          <w:rFonts w:ascii="Times New Roman" w:hAnsi="Times New Roman"/>
          <w:color w:val="463848"/>
          <w:spacing w:val="12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 xml:space="preserve">статьи  </w:t>
      </w:r>
      <w:r w:rsidRPr="009F3DD1">
        <w:rPr>
          <w:rFonts w:ascii="Times New Roman" w:hAnsi="Times New Roman"/>
          <w:color w:val="463848"/>
          <w:spacing w:val="-30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13</w:t>
      </w:r>
      <w:r w:rsidRPr="009F3DD1">
        <w:rPr>
          <w:rFonts w:ascii="Times New Roman" w:hAnsi="Times New Roman"/>
          <w:color w:val="463848"/>
          <w:spacing w:val="-3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Федерального</w:t>
      </w:r>
      <w:r w:rsidRPr="009F3DD1">
        <w:rPr>
          <w:rFonts w:ascii="Times New Roman" w:hAnsi="Times New Roman"/>
          <w:color w:val="463848"/>
          <w:spacing w:val="5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закона.</w:t>
      </w:r>
      <w:r w:rsidRPr="009F3DD1">
        <w:rPr>
          <w:rFonts w:ascii="Times New Roman" w:hAnsi="Times New Roman"/>
          <w:color w:val="463848"/>
          <w:spacing w:val="3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№</w:t>
      </w:r>
      <w:r w:rsidRPr="009F3DD1">
        <w:rPr>
          <w:rFonts w:ascii="Times New Roman" w:hAnsi="Times New Roman"/>
          <w:color w:val="463848"/>
          <w:spacing w:val="2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273-ФЗ</w:t>
      </w:r>
      <w:r w:rsidRPr="009F3DD1">
        <w:rPr>
          <w:rFonts w:ascii="Times New Roman" w:hAnsi="Times New Roman"/>
          <w:color w:val="463848"/>
          <w:spacing w:val="55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"Об</w:t>
      </w:r>
      <w:r w:rsidRPr="009F3DD1">
        <w:rPr>
          <w:rFonts w:ascii="Times New Roman" w:hAnsi="Times New Roman"/>
          <w:color w:val="463848"/>
          <w:spacing w:val="2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образовании</w:t>
      </w:r>
      <w:r w:rsidRPr="009F3DD1">
        <w:rPr>
          <w:rFonts w:ascii="Times New Roman" w:hAnsi="Times New Roman"/>
          <w:color w:val="463848"/>
          <w:spacing w:val="5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в</w:t>
      </w:r>
      <w:r w:rsidRPr="009F3DD1">
        <w:rPr>
          <w:rFonts w:ascii="Times New Roman" w:hAnsi="Times New Roman"/>
          <w:color w:val="463848"/>
          <w:spacing w:val="1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Российской</w:t>
      </w:r>
      <w:r w:rsidRPr="009F3DD1">
        <w:rPr>
          <w:rFonts w:ascii="Times New Roman" w:hAnsi="Times New Roman"/>
          <w:color w:val="463848"/>
          <w:spacing w:val="4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Федерации", </w:t>
      </w:r>
      <w:r w:rsidRPr="009F3DD1">
        <w:rPr>
          <w:rFonts w:ascii="Times New Roman" w:hAnsi="Times New Roman"/>
          <w:color w:val="463848"/>
          <w:spacing w:val="-2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с</w:t>
      </w:r>
      <w:r w:rsidRPr="009F3DD1">
        <w:rPr>
          <w:rFonts w:ascii="Times New Roman" w:hAnsi="Times New Roman"/>
          <w:color w:val="463848"/>
          <w:spacing w:val="-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Приказом</w:t>
      </w:r>
      <w:r w:rsidRPr="009F3DD1">
        <w:rPr>
          <w:rFonts w:ascii="Times New Roman" w:hAnsi="Times New Roman"/>
          <w:color w:val="463848"/>
          <w:spacing w:val="7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Министерства</w:t>
      </w:r>
      <w:r w:rsidRPr="009F3DD1">
        <w:rPr>
          <w:rFonts w:ascii="Times New Roman" w:hAnsi="Times New Roman"/>
          <w:color w:val="463848"/>
          <w:spacing w:val="22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образования</w:t>
      </w:r>
      <w:r w:rsidRPr="009F3DD1">
        <w:rPr>
          <w:rFonts w:ascii="Times New Roman" w:hAnsi="Times New Roman"/>
          <w:color w:val="463848"/>
          <w:spacing w:val="17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и</w:t>
      </w:r>
      <w:r w:rsidRPr="009F3DD1">
        <w:rPr>
          <w:rFonts w:ascii="Times New Roman" w:hAnsi="Times New Roman"/>
          <w:color w:val="463848"/>
          <w:spacing w:val="7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науки</w:t>
      </w:r>
      <w:r w:rsidRPr="009F3DD1">
        <w:rPr>
          <w:rFonts w:ascii="Times New Roman" w:hAnsi="Times New Roman"/>
          <w:color w:val="463848"/>
          <w:spacing w:val="20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Российской</w:t>
      </w:r>
      <w:r w:rsidRPr="009F3DD1">
        <w:rPr>
          <w:rFonts w:ascii="Times New Roman" w:hAnsi="Times New Roman"/>
          <w:color w:val="463848"/>
          <w:spacing w:val="26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Федерации</w:t>
      </w:r>
      <w:r w:rsidRPr="009F3DD1">
        <w:rPr>
          <w:rFonts w:ascii="Times New Roman" w:hAnsi="Times New Roman"/>
          <w:color w:val="463848"/>
          <w:spacing w:val="14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 xml:space="preserve">от </w:t>
      </w:r>
      <w:r w:rsidRPr="009F3DD1">
        <w:rPr>
          <w:rFonts w:ascii="Times New Roman" w:hAnsi="Times New Roman"/>
          <w:color w:val="463848"/>
          <w:spacing w:val="10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1</w:t>
      </w:r>
      <w:r w:rsidRPr="009F3DD1">
        <w:rPr>
          <w:rFonts w:ascii="Times New Roman" w:hAnsi="Times New Roman"/>
          <w:color w:val="463848"/>
          <w:spacing w:val="-21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>июля</w:t>
      </w:r>
      <w:r w:rsidRPr="009F3DD1">
        <w:rPr>
          <w:rFonts w:ascii="Times New Roman" w:hAnsi="Times New Roman"/>
          <w:color w:val="463848"/>
          <w:spacing w:val="-2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 xml:space="preserve">2013  </w:t>
      </w:r>
      <w:r w:rsidRPr="009F3DD1">
        <w:rPr>
          <w:rFonts w:ascii="Times New Roman" w:hAnsi="Times New Roman"/>
          <w:color w:val="463848"/>
          <w:spacing w:val="28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 xml:space="preserve">г.  </w:t>
      </w:r>
      <w:r w:rsidRPr="009F3DD1">
        <w:rPr>
          <w:rFonts w:ascii="Times New Roman" w:hAnsi="Times New Roman"/>
          <w:color w:val="463848"/>
          <w:spacing w:val="16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Arial" w:hAnsi="Arial" w:cs="Arial"/>
          <w:color w:val="463848"/>
          <w:sz w:val="26"/>
          <w:szCs w:val="26"/>
          <w:u w:val="single" w:color="000000"/>
          <w:lang w:val="ru-RU"/>
        </w:rPr>
        <w:t xml:space="preserve">№ </w:t>
      </w:r>
      <w:r w:rsidRPr="009F3DD1">
        <w:rPr>
          <w:rFonts w:ascii="Arial" w:hAnsi="Arial" w:cs="Arial"/>
          <w:color w:val="463848"/>
          <w:spacing w:val="70"/>
          <w:sz w:val="26"/>
          <w:szCs w:val="26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u w:val="single" w:color="000000"/>
          <w:lang w:val="ru-RU"/>
        </w:rPr>
        <w:t xml:space="preserve">499 </w:t>
      </w:r>
      <w:r w:rsidRPr="009F3DD1">
        <w:rPr>
          <w:rFonts w:ascii="Times New Roman" w:hAnsi="Times New Roman"/>
          <w:color w:val="463848"/>
          <w:spacing w:val="50"/>
          <w:sz w:val="27"/>
          <w:szCs w:val="27"/>
          <w:u w:val="single" w:color="000000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«Об </w:t>
      </w:r>
      <w:r w:rsidRPr="009F3DD1">
        <w:rPr>
          <w:rFonts w:ascii="Times New Roman" w:hAnsi="Times New Roman"/>
          <w:color w:val="463848"/>
          <w:spacing w:val="3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утверждении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</w:r>
      <w:r w:rsidRPr="009F3DD1">
        <w:rPr>
          <w:rFonts w:ascii="Times New Roman" w:hAnsi="Times New Roman"/>
          <w:color w:val="463848"/>
          <w:w w:val="35"/>
          <w:sz w:val="27"/>
          <w:szCs w:val="27"/>
          <w:lang w:val="ru-RU"/>
        </w:rPr>
        <w:t>порядка</w:t>
      </w:r>
      <w:r w:rsidRPr="009F3DD1">
        <w:rPr>
          <w:rFonts w:ascii="Times New Roman" w:hAnsi="Times New Roman"/>
          <w:color w:val="463848"/>
          <w:w w:val="35"/>
          <w:sz w:val="27"/>
          <w:szCs w:val="27"/>
          <w:lang w:val="ru-RU"/>
        </w:rPr>
        <w:tab/>
        <w:t xml:space="preserve">организации                                                                        </w:t>
      </w:r>
      <w:r w:rsidRPr="009F3DD1">
        <w:rPr>
          <w:rFonts w:ascii="Times New Roman" w:hAnsi="Times New Roman"/>
          <w:color w:val="463848"/>
          <w:spacing w:val="3"/>
          <w:w w:val="35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и  </w:t>
      </w:r>
      <w:r w:rsidRPr="009F3DD1">
        <w:rPr>
          <w:rFonts w:ascii="Times New Roman" w:hAnsi="Times New Roman"/>
          <w:color w:val="463848"/>
          <w:spacing w:val="-2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осуществления</w:t>
      </w:r>
      <w:r w:rsidRPr="009F3DD1">
        <w:rPr>
          <w:rFonts w:ascii="Times New Roman" w:hAnsi="Times New Roman"/>
          <w:color w:val="463848"/>
          <w:spacing w:val="-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образовательной </w:t>
      </w:r>
      <w:r w:rsidRPr="009F3DD1">
        <w:rPr>
          <w:rFonts w:ascii="Times New Roman" w:hAnsi="Times New Roman"/>
          <w:color w:val="463848"/>
          <w:spacing w:val="34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деятельности  </w:t>
      </w:r>
      <w:r w:rsidRPr="009F3DD1">
        <w:rPr>
          <w:rFonts w:ascii="Times New Roman" w:hAnsi="Times New Roman"/>
          <w:color w:val="463848"/>
          <w:spacing w:val="3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по  </w:t>
      </w:r>
      <w:r w:rsidRPr="009F3DD1">
        <w:rPr>
          <w:rFonts w:ascii="Times New Roman" w:hAnsi="Times New Roman"/>
          <w:color w:val="463848"/>
          <w:spacing w:val="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программам        </w:t>
      </w:r>
      <w:r w:rsidRPr="009F3DD1">
        <w:rPr>
          <w:rFonts w:ascii="Times New Roman" w:hAnsi="Times New Roman"/>
          <w:color w:val="463848"/>
          <w:spacing w:val="-3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дополнительного</w:t>
      </w:r>
      <w:r w:rsidRPr="009F3DD1">
        <w:rPr>
          <w:rFonts w:ascii="Times New Roman" w:hAnsi="Times New Roman"/>
          <w:color w:val="463848"/>
          <w:spacing w:val="-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образовательного</w:t>
      </w:r>
      <w:r w:rsidRPr="009F3DD1">
        <w:rPr>
          <w:rFonts w:ascii="Times New Roman" w:hAnsi="Times New Roman"/>
          <w:color w:val="463848"/>
          <w:spacing w:val="24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образования»,</w:t>
      </w:r>
      <w:r w:rsidRPr="009F3DD1">
        <w:rPr>
          <w:rFonts w:ascii="Times New Roman" w:hAnsi="Times New Roman"/>
          <w:color w:val="463848"/>
          <w:spacing w:val="1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Письмом</w:t>
      </w:r>
      <w:r w:rsidRPr="009F3DD1">
        <w:rPr>
          <w:rFonts w:ascii="Times New Roman" w:hAnsi="Times New Roman"/>
          <w:color w:val="463848"/>
          <w:spacing w:val="19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Министерства </w:t>
      </w:r>
      <w:r w:rsidRPr="009F3DD1">
        <w:rPr>
          <w:rFonts w:ascii="Times New Roman" w:hAnsi="Times New Roman"/>
          <w:color w:val="463848"/>
          <w:spacing w:val="1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образования</w:t>
      </w:r>
      <w:r w:rsidRPr="009F3DD1">
        <w:rPr>
          <w:rFonts w:ascii="Times New Roman" w:hAnsi="Times New Roman"/>
          <w:color w:val="463848"/>
          <w:spacing w:val="1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и</w:t>
      </w:r>
      <w:r w:rsidRPr="009F3DD1">
        <w:rPr>
          <w:rFonts w:ascii="Times New Roman" w:hAnsi="Times New Roman"/>
          <w:color w:val="463848"/>
          <w:spacing w:val="6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науки</w:t>
      </w:r>
      <w:r w:rsidRPr="009F3DD1">
        <w:rPr>
          <w:rFonts w:ascii="Times New Roman" w:hAnsi="Times New Roman"/>
          <w:color w:val="463848"/>
          <w:spacing w:val="-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Российской</w:t>
      </w:r>
      <w:r w:rsidRPr="009F3DD1">
        <w:rPr>
          <w:rFonts w:ascii="Times New Roman" w:hAnsi="Times New Roman"/>
          <w:color w:val="463848"/>
          <w:spacing w:val="2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Федерации</w:t>
      </w:r>
      <w:r w:rsidRPr="009F3DD1">
        <w:rPr>
          <w:rFonts w:ascii="Times New Roman" w:hAnsi="Times New Roman"/>
          <w:color w:val="463848"/>
          <w:spacing w:val="1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от</w:t>
      </w:r>
      <w:r w:rsidRPr="009F3DD1">
        <w:rPr>
          <w:rFonts w:ascii="Times New Roman" w:hAnsi="Times New Roman"/>
          <w:color w:val="463848"/>
          <w:spacing w:val="5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9</w:t>
      </w:r>
      <w:r w:rsidRPr="009F3DD1">
        <w:rPr>
          <w:rFonts w:ascii="Times New Roman" w:hAnsi="Times New Roman"/>
          <w:color w:val="463848"/>
          <w:spacing w:val="64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октября </w:t>
      </w:r>
      <w:smartTag w:uri="urn:schemas-microsoft-com:office:smarttags" w:element="metricconverter">
        <w:smartTagPr>
          <w:attr w:name="ProductID" w:val="2013 г"/>
        </w:smartTagPr>
        <w:r w:rsidRPr="009F3DD1">
          <w:rPr>
            <w:rFonts w:ascii="Times New Roman" w:hAnsi="Times New Roman"/>
            <w:color w:val="463848"/>
            <w:sz w:val="27"/>
            <w:szCs w:val="27"/>
            <w:lang w:val="ru-RU"/>
          </w:rPr>
          <w:t>2013</w:t>
        </w:r>
        <w:r w:rsidRPr="009F3DD1">
          <w:rPr>
            <w:rFonts w:ascii="Times New Roman" w:hAnsi="Times New Roman"/>
            <w:color w:val="463848"/>
            <w:spacing w:val="2"/>
            <w:sz w:val="27"/>
            <w:szCs w:val="27"/>
            <w:lang w:val="ru-RU"/>
          </w:rPr>
          <w:t xml:space="preserve"> </w:t>
        </w:r>
        <w:r w:rsidRPr="009F3DD1">
          <w:rPr>
            <w:rFonts w:ascii="Times New Roman" w:hAnsi="Times New Roman"/>
            <w:color w:val="463848"/>
            <w:sz w:val="27"/>
            <w:szCs w:val="27"/>
            <w:lang w:val="ru-RU"/>
          </w:rPr>
          <w:t>г</w:t>
        </w:r>
      </w:smartTag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.</w:t>
      </w:r>
      <w:r w:rsidRPr="009F3DD1">
        <w:rPr>
          <w:rFonts w:ascii="Times New Roman" w:hAnsi="Times New Roman"/>
          <w:color w:val="463848"/>
          <w:spacing w:val="55"/>
          <w:sz w:val="27"/>
          <w:szCs w:val="27"/>
          <w:lang w:val="ru-RU"/>
        </w:rPr>
        <w:t xml:space="preserve"> </w:t>
      </w:r>
      <w:r w:rsidRPr="009F3DD1">
        <w:rPr>
          <w:rFonts w:ascii="Arial" w:hAnsi="Arial" w:cs="Arial"/>
          <w:color w:val="463848"/>
          <w:sz w:val="26"/>
          <w:szCs w:val="26"/>
          <w:lang w:val="ru-RU"/>
        </w:rPr>
        <w:t>№</w:t>
      </w:r>
      <w:r w:rsidRPr="009F3DD1">
        <w:rPr>
          <w:rFonts w:ascii="Arial" w:hAnsi="Arial" w:cs="Arial"/>
          <w:color w:val="463848"/>
          <w:spacing w:val="49"/>
          <w:sz w:val="26"/>
          <w:szCs w:val="26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06-735,  Правилами </w:t>
      </w:r>
      <w:r w:rsidRPr="009F3DD1">
        <w:rPr>
          <w:rFonts w:ascii="Times New Roman" w:hAnsi="Times New Roman"/>
          <w:color w:val="463848"/>
          <w:spacing w:val="1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оказания</w:t>
      </w:r>
    </w:p>
    <w:p w:rsidR="00754DB9" w:rsidRPr="009F3DD1" w:rsidRDefault="00754DB9">
      <w:pPr>
        <w:spacing w:line="375" w:lineRule="auto"/>
        <w:jc w:val="both"/>
        <w:rPr>
          <w:rFonts w:ascii="Times New Roman" w:hAnsi="Times New Roman"/>
          <w:sz w:val="27"/>
          <w:szCs w:val="27"/>
          <w:lang w:val="ru-RU"/>
        </w:rPr>
        <w:sectPr w:rsidR="00754DB9" w:rsidRPr="009F3DD1">
          <w:pgSz w:w="11910" w:h="16840"/>
          <w:pgMar w:top="780" w:right="800" w:bottom="0" w:left="0" w:header="720" w:footer="720" w:gutter="0"/>
          <w:cols w:space="720"/>
        </w:sectPr>
      </w:pPr>
    </w:p>
    <w:p w:rsidR="00754DB9" w:rsidRPr="009F3DD1" w:rsidRDefault="00754DB9">
      <w:pPr>
        <w:tabs>
          <w:tab w:val="left" w:pos="2961"/>
        </w:tabs>
        <w:spacing w:before="8"/>
        <w:ind w:left="1447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lang w:val="ru-RU"/>
        </w:rPr>
        <w:t>платных</w:t>
      </w:r>
      <w:r w:rsidRPr="009F3DD1">
        <w:rPr>
          <w:rFonts w:ascii="Times New Roman" w:hAnsi="Times New Roman"/>
          <w:color w:val="463848"/>
          <w:sz w:val="27"/>
          <w:lang w:val="ru-RU"/>
        </w:rPr>
        <w:tab/>
        <w:t>образовательных</w:t>
      </w:r>
    </w:p>
    <w:p w:rsidR="00754DB9" w:rsidRPr="009F3DD1" w:rsidRDefault="00754DB9">
      <w:pPr>
        <w:spacing w:before="8"/>
        <w:ind w:left="479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63848"/>
          <w:sz w:val="27"/>
          <w:lang w:val="ru-RU"/>
        </w:rPr>
        <w:t>услуг»,</w:t>
      </w:r>
    </w:p>
    <w:p w:rsidR="00754DB9" w:rsidRPr="009F3DD1" w:rsidRDefault="00754DB9">
      <w:pPr>
        <w:spacing w:before="8"/>
        <w:ind w:left="471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63848"/>
          <w:sz w:val="27"/>
          <w:lang w:val="ru-RU"/>
        </w:rPr>
        <w:t>утверждённых</w:t>
      </w:r>
    </w:p>
    <w:p w:rsidR="00754DB9" w:rsidRPr="009F3DD1" w:rsidRDefault="00754DB9">
      <w:pPr>
        <w:spacing w:before="8"/>
        <w:ind w:left="486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63848"/>
          <w:sz w:val="27"/>
          <w:lang w:val="ru-RU"/>
        </w:rPr>
        <w:t>постановлением</w:t>
      </w:r>
    </w:p>
    <w:p w:rsidR="00754DB9" w:rsidRPr="009F3DD1" w:rsidRDefault="00754DB9">
      <w:pPr>
        <w:rPr>
          <w:rFonts w:ascii="Times New Roman" w:hAnsi="Times New Roman"/>
          <w:sz w:val="27"/>
          <w:szCs w:val="27"/>
          <w:lang w:val="ru-RU"/>
        </w:rPr>
        <w:sectPr w:rsidR="00754DB9" w:rsidRPr="009F3DD1">
          <w:type w:val="continuous"/>
          <w:pgSz w:w="11910" w:h="16840"/>
          <w:pgMar w:top="340" w:right="800" w:bottom="0" w:left="0" w:header="720" w:footer="720" w:gutter="0"/>
          <w:cols w:num="4" w:space="720" w:equalWidth="0">
            <w:col w:w="4954" w:space="40"/>
            <w:col w:w="1326" w:space="40"/>
            <w:col w:w="2172" w:space="40"/>
            <w:col w:w="2538"/>
          </w:cols>
        </w:sectPr>
      </w:pPr>
    </w:p>
    <w:p w:rsidR="00754DB9" w:rsidRPr="009F3DD1" w:rsidRDefault="00754DB9">
      <w:pPr>
        <w:spacing w:before="16" w:line="100" w:lineRule="exact"/>
        <w:rPr>
          <w:sz w:val="10"/>
          <w:szCs w:val="10"/>
          <w:lang w:val="ru-RU"/>
        </w:rPr>
      </w:pPr>
    </w:p>
    <w:p w:rsidR="00754DB9" w:rsidRPr="009F3DD1" w:rsidRDefault="00754DB9">
      <w:pPr>
        <w:tabs>
          <w:tab w:val="left" w:pos="3426"/>
          <w:tab w:val="left" w:pos="4024"/>
          <w:tab w:val="left" w:pos="4532"/>
          <w:tab w:val="left" w:pos="5970"/>
          <w:tab w:val="left" w:pos="6374"/>
          <w:tab w:val="left" w:pos="6872"/>
          <w:tab w:val="left" w:pos="7575"/>
          <w:tab w:val="left" w:pos="9127"/>
          <w:tab w:val="left" w:pos="10831"/>
        </w:tabs>
        <w:spacing w:before="65" w:line="376" w:lineRule="auto"/>
        <w:ind w:left="1452" w:right="131" w:hanging="5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Правительства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</w:r>
      <w:r w:rsidRPr="009F3DD1">
        <w:rPr>
          <w:rFonts w:ascii="Arial" w:hAnsi="Arial" w:cs="Arial"/>
          <w:b/>
          <w:bCs/>
          <w:color w:val="463848"/>
          <w:sz w:val="25"/>
          <w:szCs w:val="25"/>
          <w:lang w:val="ru-RU"/>
        </w:rPr>
        <w:t>РФ</w:t>
      </w:r>
      <w:r w:rsidRPr="009F3DD1">
        <w:rPr>
          <w:rFonts w:ascii="Arial" w:hAnsi="Arial" w:cs="Arial"/>
          <w:b/>
          <w:bCs/>
          <w:color w:val="463848"/>
          <w:sz w:val="25"/>
          <w:szCs w:val="25"/>
          <w:lang w:val="ru-RU"/>
        </w:rPr>
        <w:tab/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от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  <w:t>15.08.2013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  <w:t>г.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  <w:t>№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  <w:t>706,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  <w:t>«Порядком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  <w:t>организации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ab/>
      </w:r>
      <w:r w:rsidRPr="009F3DD1">
        <w:rPr>
          <w:rFonts w:ascii="Times New Roman" w:hAnsi="Times New Roman"/>
          <w:color w:val="463848"/>
          <w:w w:val="95"/>
          <w:sz w:val="27"/>
          <w:szCs w:val="27"/>
          <w:lang w:val="ru-RU"/>
        </w:rPr>
        <w:t>и</w:t>
      </w:r>
      <w:r w:rsidRPr="009F3DD1">
        <w:rPr>
          <w:rFonts w:ascii="Times New Roman" w:hAnsi="Times New Roman"/>
          <w:color w:val="463848"/>
          <w:w w:val="9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осуществления </w:t>
      </w:r>
      <w:r w:rsidRPr="009F3DD1">
        <w:rPr>
          <w:rFonts w:ascii="Times New Roman" w:hAnsi="Times New Roman"/>
          <w:color w:val="463848"/>
          <w:spacing w:val="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образовательной </w:t>
      </w:r>
      <w:r w:rsidRPr="009F3DD1">
        <w:rPr>
          <w:rFonts w:ascii="Times New Roman" w:hAnsi="Times New Roman"/>
          <w:color w:val="463848"/>
          <w:spacing w:val="1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деятельности </w:t>
      </w:r>
      <w:r w:rsidRPr="009F3DD1">
        <w:rPr>
          <w:rFonts w:ascii="Times New Roman" w:hAnsi="Times New Roman"/>
          <w:color w:val="463848"/>
          <w:spacing w:val="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по</w:t>
      </w:r>
      <w:r w:rsidRPr="009F3DD1">
        <w:rPr>
          <w:rFonts w:ascii="Times New Roman" w:hAnsi="Times New Roman"/>
          <w:color w:val="463848"/>
          <w:spacing w:val="4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 xml:space="preserve">образовательным </w:t>
      </w:r>
      <w:r w:rsidRPr="009F3DD1">
        <w:rPr>
          <w:rFonts w:ascii="Times New Roman" w:hAnsi="Times New Roman"/>
          <w:color w:val="463848"/>
          <w:spacing w:val="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программа</w:t>
      </w:r>
    </w:p>
    <w:p w:rsidR="00754DB9" w:rsidRPr="009F3DD1" w:rsidRDefault="00754DB9">
      <w:pPr>
        <w:spacing w:line="376" w:lineRule="auto"/>
        <w:rPr>
          <w:rFonts w:ascii="Times New Roman" w:hAnsi="Times New Roman"/>
          <w:sz w:val="27"/>
          <w:szCs w:val="27"/>
          <w:lang w:val="ru-RU"/>
        </w:rPr>
        <w:sectPr w:rsidR="00754DB9" w:rsidRPr="009F3DD1">
          <w:type w:val="continuous"/>
          <w:pgSz w:w="11910" w:h="16840"/>
          <w:pgMar w:top="340" w:right="800" w:bottom="0" w:left="0" w:header="720" w:footer="720" w:gutter="0"/>
          <w:cols w:space="720"/>
        </w:sectPr>
      </w:pPr>
    </w:p>
    <w:p w:rsidR="00754DB9" w:rsidRPr="009F3DD1" w:rsidRDefault="00754DB9">
      <w:pPr>
        <w:tabs>
          <w:tab w:val="left" w:pos="2899"/>
        </w:tabs>
        <w:spacing w:before="2"/>
        <w:ind w:left="1452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lang w:val="ru-RU"/>
        </w:rPr>
        <w:t>среднего</w:t>
      </w:r>
      <w:r w:rsidRPr="009F3DD1">
        <w:rPr>
          <w:rFonts w:ascii="Times New Roman" w:hAnsi="Times New Roman"/>
          <w:color w:val="463848"/>
          <w:sz w:val="27"/>
          <w:lang w:val="ru-RU"/>
        </w:rPr>
        <w:tab/>
        <w:t>профессионального</w:t>
      </w:r>
    </w:p>
    <w:p w:rsidR="00754DB9" w:rsidRPr="009F3DD1" w:rsidRDefault="00754DB9">
      <w:pPr>
        <w:tabs>
          <w:tab w:val="left" w:pos="2466"/>
        </w:tabs>
        <w:spacing w:before="6"/>
        <w:ind w:left="401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63848"/>
          <w:sz w:val="27"/>
          <w:lang w:val="ru-RU"/>
        </w:rPr>
        <w:t>образования»,</w:t>
      </w:r>
      <w:r w:rsidRPr="009F3DD1">
        <w:rPr>
          <w:rFonts w:ascii="Times New Roman" w:hAnsi="Times New Roman"/>
          <w:color w:val="463848"/>
          <w:sz w:val="27"/>
          <w:lang w:val="ru-RU"/>
        </w:rPr>
        <w:tab/>
        <w:t>утвержденным</w:t>
      </w:r>
    </w:p>
    <w:p w:rsidR="00754DB9" w:rsidRPr="009F3DD1" w:rsidRDefault="00754DB9">
      <w:pPr>
        <w:spacing w:before="6"/>
        <w:ind w:left="393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63848"/>
          <w:sz w:val="27"/>
          <w:lang w:val="ru-RU"/>
        </w:rPr>
        <w:t>приказом</w:t>
      </w:r>
    </w:p>
    <w:p w:rsidR="00754DB9" w:rsidRPr="009F3DD1" w:rsidRDefault="00754DB9">
      <w:pPr>
        <w:rPr>
          <w:rFonts w:ascii="Times New Roman" w:hAnsi="Times New Roman"/>
          <w:sz w:val="27"/>
          <w:szCs w:val="27"/>
          <w:lang w:val="ru-RU"/>
        </w:rPr>
        <w:sectPr w:rsidR="00754DB9" w:rsidRPr="009F3DD1">
          <w:type w:val="continuous"/>
          <w:pgSz w:w="11910" w:h="16840"/>
          <w:pgMar w:top="340" w:right="800" w:bottom="0" w:left="0" w:header="720" w:footer="720" w:gutter="0"/>
          <w:cols w:num="3" w:space="720" w:equalWidth="0">
            <w:col w:w="5198" w:space="40"/>
            <w:col w:w="4203" w:space="40"/>
            <w:col w:w="1629"/>
          </w:cols>
        </w:sectPr>
      </w:pPr>
    </w:p>
    <w:p w:rsidR="00754DB9" w:rsidRPr="009F3DD1" w:rsidRDefault="00754DB9">
      <w:pPr>
        <w:spacing w:before="2"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w:pict>
          <v:group id="_x0000_s1044" style="position:absolute;margin-left:.95pt;margin-top:0;width:456.4pt;height:663.4pt;z-index:-251678208;mso-position-horizontal-relative:page;mso-position-vertical-relative:page" coordorigin="19" coordsize="9128,13268">
            <v:shape id="_x0000_s1045" type="#_x0000_t75" style="position:absolute;left:19;width:538;height:13267">
              <v:imagedata r:id="rId12" o:title=""/>
            </v:shape>
            <v:group id="_x0000_s1046" style="position:absolute;left:522;top:86;width:8582;height:2" coordorigin="522,86" coordsize="8582,2">
              <v:shape id="_x0000_s1047" style="position:absolute;left:522;top:86;width:8582;height:2" coordorigin="522,86" coordsize="8582,0" path="m522,86r8582,e" filled="f" strokecolor="#18131c" strokeweight="1.50697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048" style="position:absolute;margin-left:1in;margin-top:826.55pt;width:500.2pt;height:15.15pt;z-index:-251675136;mso-position-horizontal-relative:page;mso-position-vertical-relative:page" coordorigin="1440,16531" coordsize="10004,303">
            <v:shape id="_x0000_s1049" type="#_x0000_t75" style="position:absolute;left:1440;top:16531;width:10003;height:302">
              <v:imagedata r:id="rId13" o:title=""/>
            </v:shape>
            <v:group id="_x0000_s1050" style="position:absolute;left:8553;top:16805;width:836;height:2" coordorigin="8553,16805" coordsize="836,2">
              <v:shape id="_x0000_s1051" style="position:absolute;left:8553;top:16805;width:836;height:2" coordorigin="8553,16805" coordsize="836,0" path="m8553,16805r835,e" filled="f" strokecolor="#603b4f" strokeweight=".16744mm">
                <v:path arrowok="t"/>
              </v:shape>
            </v:group>
            <v:group id="_x0000_s1052" style="position:absolute;left:9844;top:16807;width:1458;height:2" coordorigin="9844,16807" coordsize="1458,2">
              <v:shape id="_x0000_s1053" style="position:absolute;left:9844;top:16807;width:1458;height:2" coordorigin="9844,16807" coordsize="1458,0" path="m9844,16807r1457,e" filled="f" strokecolor="#573f57" strokeweight=".25117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054" style="position:absolute;margin-left:588.55pt;margin-top:801.6pt;width:.1pt;height:39.9pt;z-index:-251674112;mso-position-horizontal-relative:page;mso-position-vertical-relative:page" coordorigin="11771,16032" coordsize="2,798">
            <v:shape id="_x0000_s1055" style="position:absolute;left:11771;top:16032;width:2;height:798" coordorigin="11771,16032" coordsize="0,798" path="m11771,16829r,-797e" filled="f" strokecolor="#cccccf" strokeweight=".16744mm">
              <v:path arrowok="t"/>
            </v:shape>
            <w10:wrap anchorx="page" anchory="page"/>
          </v:group>
        </w:pict>
      </w:r>
    </w:p>
    <w:p w:rsidR="00754DB9" w:rsidRPr="009F3DD1" w:rsidRDefault="00754DB9">
      <w:pPr>
        <w:spacing w:before="65"/>
        <w:ind w:left="1442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Министерства</w:t>
      </w:r>
      <w:r w:rsidRPr="009F3DD1">
        <w:rPr>
          <w:rFonts w:ascii="Times New Roman" w:hAnsi="Times New Roman"/>
          <w:color w:val="463848"/>
          <w:spacing w:val="4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образования</w:t>
      </w:r>
      <w:r w:rsidRPr="009F3DD1">
        <w:rPr>
          <w:rFonts w:ascii="Times New Roman" w:hAnsi="Times New Roman"/>
          <w:color w:val="463848"/>
          <w:spacing w:val="4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и</w:t>
      </w:r>
      <w:r w:rsidRPr="009F3DD1">
        <w:rPr>
          <w:rFonts w:ascii="Times New Roman" w:hAnsi="Times New Roman"/>
          <w:color w:val="463848"/>
          <w:spacing w:val="2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науки</w:t>
      </w:r>
      <w:r w:rsidRPr="009F3DD1">
        <w:rPr>
          <w:rFonts w:ascii="Times New Roman" w:hAnsi="Times New Roman"/>
          <w:color w:val="463848"/>
          <w:spacing w:val="31"/>
          <w:sz w:val="27"/>
          <w:szCs w:val="27"/>
          <w:lang w:val="ru-RU"/>
        </w:rPr>
        <w:t xml:space="preserve"> </w:t>
      </w:r>
      <w:r w:rsidRPr="009F3DD1">
        <w:rPr>
          <w:rFonts w:ascii="Arial" w:hAnsi="Arial" w:cs="Arial"/>
          <w:b/>
          <w:bCs/>
          <w:color w:val="463848"/>
          <w:sz w:val="25"/>
          <w:szCs w:val="25"/>
          <w:lang w:val="ru-RU"/>
        </w:rPr>
        <w:t>РФ</w:t>
      </w:r>
      <w:r w:rsidRPr="009F3DD1">
        <w:rPr>
          <w:rFonts w:ascii="Arial" w:hAnsi="Arial" w:cs="Arial"/>
          <w:b/>
          <w:bCs/>
          <w:color w:val="463848"/>
          <w:spacing w:val="12"/>
          <w:sz w:val="25"/>
          <w:szCs w:val="25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от</w:t>
      </w:r>
      <w:r w:rsidRPr="009F3DD1">
        <w:rPr>
          <w:rFonts w:ascii="Times New Roman" w:hAnsi="Times New Roman"/>
          <w:color w:val="463848"/>
          <w:spacing w:val="4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14</w:t>
      </w:r>
      <w:r w:rsidRPr="009F3DD1">
        <w:rPr>
          <w:rFonts w:ascii="Times New Roman" w:hAnsi="Times New Roman"/>
          <w:color w:val="463848"/>
          <w:spacing w:val="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июня</w:t>
      </w:r>
      <w:r w:rsidRPr="009F3DD1">
        <w:rPr>
          <w:rFonts w:ascii="Times New Roman" w:hAnsi="Times New Roman"/>
          <w:color w:val="463848"/>
          <w:spacing w:val="29"/>
          <w:sz w:val="27"/>
          <w:szCs w:val="27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9F3DD1">
          <w:rPr>
            <w:rFonts w:ascii="Times New Roman" w:hAnsi="Times New Roman"/>
            <w:color w:val="463848"/>
            <w:sz w:val="27"/>
            <w:szCs w:val="27"/>
            <w:lang w:val="ru-RU"/>
          </w:rPr>
          <w:t>2013</w:t>
        </w:r>
        <w:r w:rsidRPr="009F3DD1">
          <w:rPr>
            <w:rFonts w:ascii="Times New Roman" w:hAnsi="Times New Roman"/>
            <w:color w:val="463848"/>
            <w:spacing w:val="32"/>
            <w:sz w:val="27"/>
            <w:szCs w:val="27"/>
            <w:lang w:val="ru-RU"/>
          </w:rPr>
          <w:t xml:space="preserve"> </w:t>
        </w:r>
        <w:r w:rsidRPr="009F3DD1">
          <w:rPr>
            <w:rFonts w:ascii="Times New Roman" w:hAnsi="Times New Roman"/>
            <w:color w:val="463848"/>
            <w:sz w:val="27"/>
            <w:szCs w:val="27"/>
            <w:lang w:val="ru-RU"/>
          </w:rPr>
          <w:t>г</w:t>
        </w:r>
      </w:smartTag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.</w:t>
      </w:r>
      <w:r w:rsidRPr="009F3DD1">
        <w:rPr>
          <w:rFonts w:ascii="Times New Roman" w:hAnsi="Times New Roman"/>
          <w:color w:val="463848"/>
          <w:spacing w:val="16"/>
          <w:sz w:val="27"/>
          <w:szCs w:val="27"/>
          <w:lang w:val="ru-RU"/>
        </w:rPr>
        <w:t xml:space="preserve"> </w:t>
      </w:r>
      <w:r w:rsidRPr="009F3DD1">
        <w:rPr>
          <w:rFonts w:ascii="Arial" w:hAnsi="Arial" w:cs="Arial"/>
          <w:color w:val="463848"/>
          <w:sz w:val="26"/>
          <w:szCs w:val="26"/>
          <w:lang w:val="ru-RU"/>
        </w:rPr>
        <w:t>№</w:t>
      </w:r>
      <w:r w:rsidRPr="009F3DD1">
        <w:rPr>
          <w:rFonts w:ascii="Arial" w:hAnsi="Arial" w:cs="Arial"/>
          <w:color w:val="463848"/>
          <w:spacing w:val="2"/>
          <w:sz w:val="26"/>
          <w:szCs w:val="26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464,</w:t>
      </w:r>
      <w:r w:rsidRPr="009F3DD1">
        <w:rPr>
          <w:rFonts w:ascii="Times New Roman" w:hAnsi="Times New Roman"/>
          <w:color w:val="463848"/>
          <w:spacing w:val="3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Законом</w:t>
      </w:r>
      <w:r w:rsidRPr="009F3DD1">
        <w:rPr>
          <w:rFonts w:ascii="Times New Roman" w:hAnsi="Times New Roman"/>
          <w:color w:val="463848"/>
          <w:spacing w:val="3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szCs w:val="27"/>
          <w:lang w:val="ru-RU"/>
        </w:rPr>
        <w:t>РФ</w:t>
      </w:r>
    </w:p>
    <w:p w:rsidR="00754DB9" w:rsidRPr="009F3DD1" w:rsidRDefault="00754DB9">
      <w:pPr>
        <w:tabs>
          <w:tab w:val="left" w:pos="2074"/>
        </w:tabs>
        <w:spacing w:before="171" w:line="369" w:lineRule="auto"/>
        <w:ind w:left="1452" w:right="131" w:hanging="5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lang w:val="ru-RU"/>
        </w:rPr>
        <w:t>«0</w:t>
      </w:r>
      <w:r w:rsidRPr="009F3DD1">
        <w:rPr>
          <w:rFonts w:ascii="Times New Roman" w:hAnsi="Times New Roman"/>
          <w:color w:val="463848"/>
          <w:sz w:val="27"/>
          <w:lang w:val="ru-RU"/>
        </w:rPr>
        <w:tab/>
        <w:t>защите</w:t>
      </w:r>
      <w:r w:rsidRPr="009F3DD1">
        <w:rPr>
          <w:rFonts w:ascii="Times New Roman" w:hAnsi="Times New Roman"/>
          <w:color w:val="463848"/>
          <w:spacing w:val="3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прав</w:t>
      </w:r>
      <w:r w:rsidRPr="009F3DD1">
        <w:rPr>
          <w:rFonts w:ascii="Times New Roman" w:hAnsi="Times New Roman"/>
          <w:color w:val="463848"/>
          <w:spacing w:val="2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потребителей»,</w:t>
      </w:r>
      <w:r w:rsidRPr="009F3DD1">
        <w:rPr>
          <w:rFonts w:ascii="Times New Roman" w:hAnsi="Times New Roman"/>
          <w:color w:val="463848"/>
          <w:spacing w:val="6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Положением</w:t>
      </w:r>
      <w:r w:rsidRPr="009F3DD1">
        <w:rPr>
          <w:rFonts w:ascii="Times New Roman" w:hAnsi="Times New Roman"/>
          <w:color w:val="463848"/>
          <w:spacing w:val="4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</w:t>
      </w:r>
      <w:r w:rsidRPr="009F3DD1">
        <w:rPr>
          <w:rFonts w:ascii="Times New Roman" w:hAnsi="Times New Roman"/>
          <w:color w:val="463848"/>
          <w:spacing w:val="2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формах</w:t>
      </w:r>
      <w:r w:rsidRPr="009F3DD1">
        <w:rPr>
          <w:rFonts w:ascii="Times New Roman" w:hAnsi="Times New Roman"/>
          <w:color w:val="463848"/>
          <w:spacing w:val="2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документов самостоятельно</w:t>
      </w:r>
      <w:r w:rsidRPr="009F3DD1">
        <w:rPr>
          <w:rFonts w:ascii="Times New Roman" w:hAnsi="Times New Roman"/>
          <w:color w:val="463848"/>
          <w:spacing w:val="3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утверждаемых</w:t>
      </w:r>
      <w:r w:rsidRPr="009F3DD1">
        <w:rPr>
          <w:rFonts w:ascii="Times New Roman" w:hAnsi="Times New Roman"/>
          <w:color w:val="463848"/>
          <w:spacing w:val="3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Учреждением,</w:t>
      </w:r>
      <w:r w:rsidRPr="009F3DD1">
        <w:rPr>
          <w:rFonts w:ascii="Times New Roman" w:hAnsi="Times New Roman"/>
          <w:color w:val="463848"/>
          <w:spacing w:val="3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Положением</w:t>
      </w:r>
      <w:r w:rsidRPr="009F3DD1">
        <w:rPr>
          <w:rFonts w:ascii="Times New Roman" w:hAnsi="Times New Roman"/>
          <w:color w:val="463848"/>
          <w:spacing w:val="5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</w:t>
      </w:r>
      <w:r w:rsidRPr="009F3DD1">
        <w:rPr>
          <w:rFonts w:ascii="Times New Roman" w:hAnsi="Times New Roman"/>
          <w:color w:val="463848"/>
          <w:spacing w:val="1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сетевой</w:t>
      </w:r>
      <w:r w:rsidRPr="009F3DD1">
        <w:rPr>
          <w:rFonts w:ascii="Times New Roman" w:hAnsi="Times New Roman"/>
          <w:color w:val="463848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форме</w:t>
      </w:r>
      <w:r w:rsidRPr="009F3DD1">
        <w:rPr>
          <w:rFonts w:ascii="Times New Roman" w:hAnsi="Times New Roman"/>
          <w:color w:val="463848"/>
          <w:w w:val="9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обучения.</w:t>
      </w:r>
    </w:p>
    <w:p w:rsidR="00754DB9" w:rsidRPr="009F3DD1" w:rsidRDefault="00754DB9">
      <w:pPr>
        <w:numPr>
          <w:ilvl w:val="1"/>
          <w:numId w:val="11"/>
        </w:numPr>
        <w:tabs>
          <w:tab w:val="left" w:pos="2397"/>
        </w:tabs>
        <w:spacing w:before="20" w:line="370" w:lineRule="auto"/>
        <w:ind w:left="1442" w:right="123" w:firstLine="556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lang w:val="ru-RU"/>
        </w:rPr>
        <w:t>Дополнительные</w:t>
      </w:r>
      <w:r w:rsidRPr="009F3DD1">
        <w:rPr>
          <w:rFonts w:ascii="Times New Roman" w:hAnsi="Times New Roman"/>
          <w:color w:val="463848"/>
          <w:spacing w:val="3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образовательные</w:t>
      </w:r>
      <w:r w:rsidRPr="009F3DD1">
        <w:rPr>
          <w:rFonts w:ascii="Times New Roman" w:hAnsi="Times New Roman"/>
          <w:color w:val="463848"/>
          <w:spacing w:val="2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услуги</w:t>
      </w:r>
      <w:r w:rsidRPr="009F3DD1">
        <w:rPr>
          <w:rFonts w:ascii="Times New Roman" w:hAnsi="Times New Roman"/>
          <w:color w:val="463848"/>
          <w:spacing w:val="2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оказываются</w:t>
      </w:r>
      <w:r w:rsidRPr="009F3DD1">
        <w:rPr>
          <w:rFonts w:ascii="Times New Roman" w:hAnsi="Times New Roman"/>
          <w:color w:val="463848"/>
          <w:spacing w:val="1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в</w:t>
      </w:r>
      <w:r w:rsidRPr="009F3DD1">
        <w:rPr>
          <w:rFonts w:ascii="Times New Roman" w:hAnsi="Times New Roman"/>
          <w:color w:val="463848"/>
          <w:spacing w:val="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соответствии</w:t>
      </w:r>
      <w:r w:rsidRPr="009F3DD1">
        <w:rPr>
          <w:rFonts w:ascii="Times New Roman" w:hAnsi="Times New Roman"/>
          <w:color w:val="463848"/>
          <w:spacing w:val="3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 учебным</w:t>
      </w:r>
      <w:r w:rsidRPr="009F3DD1">
        <w:rPr>
          <w:rFonts w:ascii="Times New Roman" w:hAnsi="Times New Roman"/>
          <w:color w:val="463848"/>
          <w:spacing w:val="3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планом,</w:t>
      </w:r>
      <w:r w:rsidRPr="009F3DD1">
        <w:rPr>
          <w:rFonts w:ascii="Times New Roman" w:hAnsi="Times New Roman"/>
          <w:color w:val="463848"/>
          <w:spacing w:val="2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годовым</w:t>
      </w:r>
      <w:r w:rsidRPr="009F3DD1">
        <w:rPr>
          <w:rFonts w:ascii="Times New Roman" w:hAnsi="Times New Roman"/>
          <w:color w:val="463848"/>
          <w:spacing w:val="4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календарным</w:t>
      </w:r>
      <w:r w:rsidRPr="009F3DD1">
        <w:rPr>
          <w:rFonts w:ascii="Times New Roman" w:hAnsi="Times New Roman"/>
          <w:color w:val="463848"/>
          <w:spacing w:val="3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учебным</w:t>
      </w:r>
      <w:r w:rsidRPr="009F3DD1">
        <w:rPr>
          <w:rFonts w:ascii="Times New Roman" w:hAnsi="Times New Roman"/>
          <w:color w:val="463848"/>
          <w:spacing w:val="3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графиком</w:t>
      </w:r>
      <w:r w:rsidRPr="009F3DD1">
        <w:rPr>
          <w:rFonts w:ascii="Times New Roman" w:hAnsi="Times New Roman"/>
          <w:color w:val="463848"/>
          <w:spacing w:val="3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и</w:t>
      </w:r>
      <w:r w:rsidRPr="009F3DD1">
        <w:rPr>
          <w:rFonts w:ascii="Times New Roman" w:hAnsi="Times New Roman"/>
          <w:color w:val="463848"/>
          <w:spacing w:val="1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расписанием занятий.</w:t>
      </w:r>
    </w:p>
    <w:p w:rsidR="00754DB9" w:rsidRPr="009F3DD1" w:rsidRDefault="00754DB9">
      <w:pPr>
        <w:numPr>
          <w:ilvl w:val="1"/>
          <w:numId w:val="11"/>
        </w:numPr>
        <w:tabs>
          <w:tab w:val="left" w:pos="2611"/>
        </w:tabs>
        <w:spacing w:before="28" w:line="369" w:lineRule="auto"/>
        <w:ind w:right="134" w:firstLine="546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63848"/>
          <w:sz w:val="27"/>
          <w:lang w:val="ru-RU"/>
        </w:rPr>
        <w:t>Помещения</w:t>
      </w:r>
      <w:r w:rsidRPr="009F3DD1">
        <w:rPr>
          <w:rFonts w:ascii="Times New Roman" w:hAnsi="Times New Roman"/>
          <w:color w:val="463848"/>
          <w:spacing w:val="3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для</w:t>
      </w:r>
      <w:r w:rsidRPr="009F3DD1">
        <w:rPr>
          <w:rFonts w:ascii="Times New Roman" w:hAnsi="Times New Roman"/>
          <w:color w:val="463848"/>
          <w:spacing w:val="1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проведения</w:t>
      </w:r>
      <w:r w:rsidRPr="009F3DD1">
        <w:rPr>
          <w:rFonts w:ascii="Times New Roman" w:hAnsi="Times New Roman"/>
          <w:color w:val="463848"/>
          <w:spacing w:val="3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занятий</w:t>
      </w:r>
      <w:r w:rsidRPr="009F3DD1">
        <w:rPr>
          <w:rFonts w:ascii="Times New Roman" w:hAnsi="Times New Roman"/>
          <w:color w:val="463848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должны</w:t>
      </w:r>
      <w:r w:rsidRPr="009F3DD1">
        <w:rPr>
          <w:rFonts w:ascii="Times New Roman" w:hAnsi="Times New Roman"/>
          <w:color w:val="463848"/>
          <w:spacing w:val="3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соответствовать существующим</w:t>
      </w:r>
      <w:r w:rsidRPr="009F3DD1">
        <w:rPr>
          <w:rFonts w:ascii="Times New Roman" w:hAnsi="Times New Roman"/>
          <w:color w:val="463848"/>
          <w:spacing w:val="6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санитарным</w:t>
      </w:r>
      <w:r w:rsidRPr="009F3DD1">
        <w:rPr>
          <w:rFonts w:ascii="Times New Roman" w:hAnsi="Times New Roman"/>
          <w:color w:val="463848"/>
          <w:spacing w:val="4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и</w:t>
      </w:r>
      <w:r w:rsidRPr="009F3DD1">
        <w:rPr>
          <w:rFonts w:ascii="Times New Roman" w:hAnsi="Times New Roman"/>
          <w:color w:val="463848"/>
          <w:spacing w:val="1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гигиеническим</w:t>
      </w:r>
      <w:r w:rsidRPr="009F3DD1">
        <w:rPr>
          <w:rFonts w:ascii="Times New Roman" w:hAnsi="Times New Roman"/>
          <w:color w:val="463848"/>
          <w:spacing w:val="4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требованиям,</w:t>
      </w:r>
      <w:r w:rsidRPr="009F3DD1">
        <w:rPr>
          <w:rFonts w:ascii="Times New Roman" w:hAnsi="Times New Roman"/>
          <w:color w:val="463848"/>
          <w:spacing w:val="4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с</w:t>
      </w:r>
      <w:r w:rsidRPr="009F3DD1">
        <w:rPr>
          <w:rFonts w:ascii="Times New Roman" w:hAnsi="Times New Roman"/>
          <w:color w:val="463848"/>
          <w:spacing w:val="1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>оснащением,</w:t>
      </w:r>
      <w:r w:rsidRPr="009F3DD1">
        <w:rPr>
          <w:rFonts w:ascii="Times New Roman" w:hAnsi="Times New Roman"/>
          <w:color w:val="463848"/>
          <w:w w:val="9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 xml:space="preserve">соответствующим   </w:t>
      </w:r>
      <w:r w:rsidRPr="009F3DD1">
        <w:rPr>
          <w:rFonts w:ascii="Times New Roman" w:hAnsi="Times New Roman"/>
          <w:color w:val="463848"/>
          <w:spacing w:val="1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 xml:space="preserve">обязательным   </w:t>
      </w:r>
      <w:r w:rsidRPr="009F3DD1">
        <w:rPr>
          <w:rFonts w:ascii="Times New Roman" w:hAnsi="Times New Roman"/>
          <w:color w:val="463848"/>
          <w:spacing w:val="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 xml:space="preserve">нормам  </w:t>
      </w:r>
      <w:r w:rsidRPr="009F3DD1">
        <w:rPr>
          <w:rFonts w:ascii="Times New Roman" w:hAnsi="Times New Roman"/>
          <w:color w:val="463848"/>
          <w:spacing w:val="5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 xml:space="preserve">и  </w:t>
      </w:r>
      <w:r w:rsidRPr="009F3DD1">
        <w:rPr>
          <w:rFonts w:ascii="Times New Roman" w:hAnsi="Times New Roman"/>
          <w:color w:val="463848"/>
          <w:spacing w:val="4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 xml:space="preserve">правилам,  </w:t>
      </w:r>
      <w:r w:rsidRPr="009F3DD1">
        <w:rPr>
          <w:rFonts w:ascii="Times New Roman" w:hAnsi="Times New Roman"/>
          <w:color w:val="463848"/>
          <w:spacing w:val="6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7"/>
          <w:lang w:val="ru-RU"/>
        </w:rPr>
        <w:t xml:space="preserve">предъявляемым  </w:t>
      </w:r>
      <w:r w:rsidRPr="009F3DD1">
        <w:rPr>
          <w:rFonts w:ascii="Times New Roman" w:hAnsi="Times New Roman"/>
          <w:color w:val="463848"/>
          <w:spacing w:val="6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5D505E"/>
          <w:sz w:val="27"/>
          <w:lang w:val="ru-RU"/>
        </w:rPr>
        <w:t>к</w:t>
      </w:r>
    </w:p>
    <w:p w:rsidR="00754DB9" w:rsidRDefault="00754DB9">
      <w:pPr>
        <w:tabs>
          <w:tab w:val="left" w:pos="1447"/>
        </w:tabs>
        <w:spacing w:line="482" w:lineRule="exact"/>
        <w:ind w:left="4"/>
        <w:rPr>
          <w:rFonts w:ascii="Times New Roman" w:hAnsi="Times New Roman"/>
          <w:sz w:val="27"/>
          <w:szCs w:val="27"/>
        </w:rPr>
      </w:pPr>
      <w:r>
        <w:rPr>
          <w:rFonts w:ascii="Arial" w:hAnsi="Arial"/>
          <w:color w:val="463848"/>
          <w:position w:val="-26"/>
          <w:sz w:val="62"/>
        </w:rPr>
        <w:t>L</w:t>
      </w:r>
      <w:r>
        <w:rPr>
          <w:rFonts w:ascii="Arial" w:hAnsi="Arial"/>
          <w:color w:val="463848"/>
          <w:position w:val="-26"/>
          <w:sz w:val="62"/>
        </w:rPr>
        <w:tab/>
      </w:r>
      <w:r>
        <w:rPr>
          <w:rFonts w:ascii="Times New Roman" w:hAnsi="Times New Roman"/>
          <w:color w:val="463848"/>
          <w:sz w:val="27"/>
        </w:rPr>
        <w:t>образовательному</w:t>
      </w:r>
      <w:r>
        <w:rPr>
          <w:rFonts w:ascii="Times New Roman" w:hAnsi="Times New Roman"/>
          <w:color w:val="463848"/>
          <w:spacing w:val="36"/>
          <w:sz w:val="27"/>
        </w:rPr>
        <w:t xml:space="preserve"> </w:t>
      </w:r>
      <w:r>
        <w:rPr>
          <w:rFonts w:ascii="Times New Roman" w:hAnsi="Times New Roman"/>
          <w:color w:val="463848"/>
          <w:sz w:val="27"/>
        </w:rPr>
        <w:t>процессу.</w:t>
      </w:r>
    </w:p>
    <w:p w:rsidR="00754DB9" w:rsidRDefault="00754DB9" w:rsidP="009F3DD1">
      <w:pPr>
        <w:spacing w:line="1069" w:lineRule="exact"/>
        <w:ind w:right="131"/>
        <w:rPr>
          <w:rFonts w:ascii="Times New Roman" w:hAnsi="Times New Roman"/>
          <w:sz w:val="108"/>
          <w:szCs w:val="108"/>
        </w:rPr>
        <w:sectPr w:rsidR="00754DB9">
          <w:type w:val="continuous"/>
          <w:pgSz w:w="11910" w:h="16840"/>
          <w:pgMar w:top="340" w:right="800" w:bottom="0" w:left="0" w:header="720" w:footer="720" w:gutter="0"/>
          <w:cols w:space="720"/>
        </w:sectPr>
      </w:pPr>
    </w:p>
    <w:p w:rsidR="00754DB9" w:rsidRDefault="00754DB9">
      <w:pPr>
        <w:spacing w:before="9" w:line="80" w:lineRule="exact"/>
        <w:rPr>
          <w:sz w:val="8"/>
          <w:szCs w:val="8"/>
        </w:rPr>
      </w:pPr>
      <w:r>
        <w:rPr>
          <w:noProof/>
          <w:lang w:val="ru-RU" w:eastAsia="ru-RU"/>
        </w:rPr>
        <w:pict>
          <v:group id="_x0000_s1056" style="position:absolute;margin-left:62.4pt;margin-top:820.15pt;width:505.95pt;height:18.95pt;z-index:-251668992;mso-position-horizontal-relative:page;mso-position-vertical-relative:page" coordorigin="1248,16403" coordsize="10119,379">
            <v:shape id="_x0000_s1057" type="#_x0000_t75" style="position:absolute;left:2419;top:16416;width:8947;height:365">
              <v:imagedata r:id="rId14" o:title=""/>
            </v:shape>
            <v:group id="_x0000_s1058" style="position:absolute;left:1255;top:16410;width:1738;height:2" coordorigin="1255,16410" coordsize="1738,2">
              <v:shape id="_x0000_s1059" style="position:absolute;left:1255;top:16410;width:1738;height:2" coordorigin="1255,16410" coordsize="1738,0" path="m1255,16410r1738,e" filled="f" strokecolor="#574b60" strokeweight=".25258mm">
                <v:path arrowok="t"/>
              </v:shape>
            </v:group>
            <v:group id="_x0000_s1060" style="position:absolute;left:1255;top:16700;width:1179;height:2" coordorigin="1255,16700" coordsize="1179,2">
              <v:shape id="_x0000_s1061" style="position:absolute;left:1255;top:16700;width:1179;height:2" coordorigin="1255,16700" coordsize="1179,0" path="m1255,16700r1179,e" filled="f" strokecolor="#573f4f" strokeweight=".16839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062" style="position:absolute;margin-left:21.95pt;margin-top:.1pt;width:572.8pt;height:.1pt;z-index:-251667968;mso-position-horizontal-relative:page;mso-position-vertical-relative:page" coordorigin="439,2" coordsize="11456,2">
            <v:shape id="_x0000_s1063" style="position:absolute;left:439;top:2;width:11456;height:2" coordorigin="439,2" coordsize="11456,0" path="m439,2r11455,e" filled="f" strokecolor="#1f1c28" strokeweight=".16839mm">
              <v:path arrowok="t"/>
            </v:shape>
            <w10:wrap anchorx="page" anchory="page"/>
          </v:group>
        </w:pict>
      </w: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31"/>
        <w:gridCol w:w="8152"/>
      </w:tblGrid>
      <w:tr w:rsidR="00754DB9" w:rsidRPr="009F3DD1">
        <w:trPr>
          <w:trHeight w:hRule="exact" w:val="563"/>
        </w:trPr>
        <w:tc>
          <w:tcPr>
            <w:tcW w:w="1231" w:type="dxa"/>
            <w:vMerge w:val="restart"/>
            <w:tcBorders>
              <w:top w:val="nil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152" w:type="dxa"/>
            <w:tcBorders>
              <w:top w:val="nil"/>
              <w:left w:val="nil"/>
              <w:bottom w:val="single" w:sz="4" w:space="0" w:color="5B4460"/>
              <w:right w:val="single" w:sz="4" w:space="0" w:color="5B5460"/>
            </w:tcBorders>
          </w:tcPr>
          <w:p w:rsidR="00754DB9" w:rsidRPr="009F3DD1" w:rsidRDefault="00754DB9">
            <w:pPr>
              <w:pStyle w:val="TableParagraph"/>
              <w:spacing w:before="2" w:line="100" w:lineRule="exact"/>
              <w:rPr>
                <w:sz w:val="10"/>
                <w:szCs w:val="10"/>
                <w:lang w:val="ru-RU"/>
              </w:rPr>
            </w:pPr>
          </w:p>
          <w:p w:rsidR="00754DB9" w:rsidRPr="009F3DD1" w:rsidRDefault="00754DB9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754DB9" w:rsidRPr="009F3DD1" w:rsidRDefault="00754DB9">
            <w:pPr>
              <w:pStyle w:val="TableParagraph"/>
              <w:ind w:left="1522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63846"/>
                <w:spacing w:val="26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63846"/>
                <w:spacing w:val="24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 xml:space="preserve">«Забайкальский </w:t>
            </w:r>
            <w:r w:rsidRPr="009F3DD1">
              <w:rPr>
                <w:rFonts w:ascii="Times New Roman" w:hAnsi="Times New Roman"/>
                <w:color w:val="463846"/>
                <w:spacing w:val="1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63846"/>
                <w:spacing w:val="45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колледж</w:t>
            </w:r>
            <w:r w:rsidRPr="009F3DD1">
              <w:rPr>
                <w:rFonts w:ascii="Times New Roman" w:hAnsi="Times New Roman"/>
                <w:color w:val="5B5260"/>
                <w:spacing w:val="1"/>
                <w:sz w:val="21"/>
                <w:lang w:val="ru-RU"/>
              </w:rPr>
              <w:t>»</w:t>
            </w:r>
          </w:p>
        </w:tc>
      </w:tr>
      <w:tr w:rsidR="00754DB9" w:rsidRPr="0084670B">
        <w:trPr>
          <w:trHeight w:hRule="exact" w:val="333"/>
        </w:trPr>
        <w:tc>
          <w:tcPr>
            <w:tcW w:w="1231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52" w:type="dxa"/>
            <w:tcBorders>
              <w:top w:val="single" w:sz="4" w:space="0" w:color="5B4460"/>
              <w:left w:val="nil"/>
              <w:bottom w:val="single" w:sz="6" w:space="0" w:color="5B4460"/>
              <w:right w:val="single" w:sz="4" w:space="0" w:color="5B5460"/>
            </w:tcBorders>
          </w:tcPr>
          <w:p w:rsidR="00754DB9" w:rsidRDefault="00754DB9">
            <w:pPr>
              <w:pStyle w:val="TableParagraph"/>
              <w:spacing w:before="32"/>
              <w:ind w:right="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63846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90"/>
        </w:trPr>
        <w:tc>
          <w:tcPr>
            <w:tcW w:w="1231" w:type="dxa"/>
            <w:vMerge/>
            <w:tcBorders>
              <w:left w:val="nil"/>
              <w:bottom w:val="single" w:sz="4" w:space="0" w:color="573F5B"/>
              <w:right w:val="nil"/>
            </w:tcBorders>
          </w:tcPr>
          <w:p w:rsidR="00754DB9" w:rsidRPr="0084670B" w:rsidRDefault="00754DB9"/>
        </w:tc>
        <w:tc>
          <w:tcPr>
            <w:tcW w:w="8152" w:type="dxa"/>
            <w:tcBorders>
              <w:top w:val="single" w:sz="6" w:space="0" w:color="5B4460"/>
              <w:left w:val="nil"/>
              <w:bottom w:val="single" w:sz="4" w:space="0" w:color="573F5B"/>
              <w:right w:val="single" w:sz="4" w:space="0" w:color="5B5460"/>
            </w:tcBorders>
          </w:tcPr>
          <w:p w:rsidR="00754DB9" w:rsidRPr="009F3DD1" w:rsidRDefault="00754DB9">
            <w:pPr>
              <w:pStyle w:val="TableParagraph"/>
              <w:spacing w:before="51"/>
              <w:ind w:left="916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63846"/>
                <w:spacing w:val="12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63846"/>
                <w:spacing w:val="22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63846"/>
                <w:spacing w:val="24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63846"/>
                <w:spacing w:val="54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63846"/>
                <w:spacing w:val="41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18"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pStyle w:val="BodyText"/>
        <w:spacing w:before="64" w:line="360" w:lineRule="auto"/>
        <w:ind w:left="1360" w:right="120" w:firstLine="558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4" type="#_x0000_t75" style="position:absolute;left:0;text-align:left;margin-left:0;margin-top:-67.65pt;width:22.1pt;height:615.35pt;z-index:-251673088;mso-position-horizontal-relative:page">
            <v:imagedata r:id="rId15" o:title=""/>
            <w10:wrap anchorx="page"/>
          </v:shape>
        </w:pict>
      </w:r>
      <w:r>
        <w:rPr>
          <w:noProof/>
          <w:lang w:val="ru-RU" w:eastAsia="ru-RU"/>
        </w:rPr>
        <w:pict>
          <v:shape id="_x0000_s1065" type="#_x0000_t75" style="position:absolute;left:0;text-align:left;margin-left:67.2pt;margin-top:-76.3pt;width:64.3pt;height:48pt;z-index:-251671040;mso-position-horizontal-relative:page">
            <v:imagedata r:id="rId16" o:title=""/>
            <w10:wrap anchorx="page"/>
          </v:shape>
        </w:pict>
      </w:r>
      <w:r>
        <w:rPr>
          <w:noProof/>
          <w:lang w:val="ru-RU" w:eastAsia="ru-RU"/>
        </w:rPr>
        <w:pict>
          <v:shape id="_x0000_s1066" type="#_x0000_t75" style="position:absolute;left:0;text-align:left;margin-left:144.95pt;margin-top:-76.3pt;width:380.15pt;height:17.3pt;z-index:-251670016;mso-position-horizontal-relative:page">
            <v:imagedata r:id="rId17" o:title=""/>
            <w10:wrap anchorx="page"/>
          </v:shape>
        </w:pict>
      </w:r>
      <w:r w:rsidRPr="009F3DD1">
        <w:rPr>
          <w:color w:val="463846"/>
          <w:spacing w:val="-31"/>
          <w:w w:val="95"/>
          <w:lang w:val="ru-RU"/>
        </w:rPr>
        <w:t>1</w:t>
      </w:r>
      <w:r w:rsidRPr="009F3DD1">
        <w:rPr>
          <w:color w:val="463846"/>
          <w:spacing w:val="-23"/>
          <w:w w:val="95"/>
          <w:lang w:val="ru-RU"/>
        </w:rPr>
        <w:t>.</w:t>
      </w:r>
      <w:r w:rsidRPr="009F3DD1">
        <w:rPr>
          <w:color w:val="463846"/>
          <w:w w:val="95"/>
          <w:lang w:val="ru-RU"/>
        </w:rPr>
        <w:t>5</w:t>
      </w:r>
      <w:r w:rsidRPr="009F3DD1">
        <w:rPr>
          <w:color w:val="463846"/>
          <w:spacing w:val="4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Во</w:t>
      </w:r>
      <w:r w:rsidRPr="009F3DD1">
        <w:rPr>
          <w:color w:val="463846"/>
          <w:spacing w:val="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время</w:t>
      </w:r>
      <w:r w:rsidRPr="009F3DD1">
        <w:rPr>
          <w:color w:val="463846"/>
          <w:spacing w:val="1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оказания</w:t>
      </w:r>
      <w:r w:rsidRPr="009F3DD1">
        <w:rPr>
          <w:color w:val="463846"/>
          <w:spacing w:val="1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дополнительных</w:t>
      </w:r>
      <w:r w:rsidRPr="009F3DD1">
        <w:rPr>
          <w:color w:val="463846"/>
          <w:spacing w:val="4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образовательных</w:t>
      </w:r>
      <w:r w:rsidRPr="009F3DD1">
        <w:rPr>
          <w:color w:val="463846"/>
          <w:spacing w:val="1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услуг</w:t>
      </w:r>
      <w:r w:rsidRPr="009F3DD1">
        <w:rPr>
          <w:color w:val="463846"/>
          <w:spacing w:val="1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проявлять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уважение</w:t>
      </w:r>
      <w:r w:rsidRPr="009F3DD1">
        <w:rPr>
          <w:color w:val="463846"/>
          <w:spacing w:val="5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</w:t>
      </w:r>
      <w:r w:rsidRPr="009F3DD1">
        <w:rPr>
          <w:color w:val="463846"/>
          <w:spacing w:val="2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личности обучающегося,</w:t>
      </w:r>
      <w:r w:rsidRPr="009F3DD1">
        <w:rPr>
          <w:color w:val="463846"/>
          <w:spacing w:val="5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оберегать</w:t>
      </w:r>
      <w:r w:rsidRPr="009F3DD1">
        <w:rPr>
          <w:color w:val="463846"/>
          <w:spacing w:val="4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его</w:t>
      </w:r>
      <w:r w:rsidRPr="009F3DD1">
        <w:rPr>
          <w:color w:val="463846"/>
          <w:spacing w:val="2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от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всех</w:t>
      </w:r>
      <w:r w:rsidRPr="009F3DD1">
        <w:rPr>
          <w:color w:val="463846"/>
          <w:spacing w:val="3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форм</w:t>
      </w:r>
      <w:r w:rsidRPr="009F3DD1">
        <w:rPr>
          <w:color w:val="463846"/>
          <w:spacing w:val="3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физического</w:t>
      </w:r>
      <w:r w:rsidRPr="009F3DD1">
        <w:rPr>
          <w:color w:val="463846"/>
          <w:spacing w:val="4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 психологического</w:t>
      </w:r>
      <w:r w:rsidRPr="009F3DD1">
        <w:rPr>
          <w:color w:val="463846"/>
          <w:spacing w:val="6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насилия,</w:t>
      </w:r>
      <w:r w:rsidRPr="009F3DD1">
        <w:rPr>
          <w:color w:val="463846"/>
          <w:spacing w:val="3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обеспечить</w:t>
      </w:r>
      <w:r w:rsidRPr="009F3DD1">
        <w:rPr>
          <w:color w:val="463846"/>
          <w:spacing w:val="3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условия</w:t>
      </w:r>
      <w:r w:rsidRPr="009F3DD1">
        <w:rPr>
          <w:color w:val="463846"/>
          <w:spacing w:val="2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укрепления</w:t>
      </w:r>
      <w:r w:rsidRPr="009F3DD1">
        <w:rPr>
          <w:color w:val="463846"/>
          <w:spacing w:val="4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нравственного,</w:t>
      </w:r>
      <w:r w:rsidRPr="009F3DD1">
        <w:rPr>
          <w:color w:val="463846"/>
          <w:w w:val="97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физического</w:t>
      </w:r>
      <w:r w:rsidRPr="009F3DD1">
        <w:rPr>
          <w:color w:val="463846"/>
          <w:spacing w:val="5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</w:t>
      </w:r>
      <w:r w:rsidRPr="009F3DD1">
        <w:rPr>
          <w:color w:val="463846"/>
          <w:spacing w:val="3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психологического</w:t>
      </w:r>
      <w:r w:rsidRPr="009F3DD1">
        <w:rPr>
          <w:color w:val="463846"/>
          <w:spacing w:val="1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здоровья,</w:t>
      </w:r>
      <w:r w:rsidRPr="009F3DD1">
        <w:rPr>
          <w:color w:val="463846"/>
          <w:spacing w:val="4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эмоционального</w:t>
      </w:r>
      <w:r w:rsidRPr="009F3DD1">
        <w:rPr>
          <w:color w:val="463846"/>
          <w:spacing w:val="2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благополучия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обучающегося  </w:t>
      </w:r>
      <w:r w:rsidRPr="009F3DD1">
        <w:rPr>
          <w:color w:val="463846"/>
          <w:spacing w:val="1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</w:t>
      </w:r>
      <w:r w:rsidRPr="009F3DD1">
        <w:rPr>
          <w:color w:val="463846"/>
          <w:spacing w:val="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учетом</w:t>
      </w:r>
      <w:r w:rsidRPr="009F3DD1">
        <w:rPr>
          <w:color w:val="463846"/>
          <w:spacing w:val="5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его</w:t>
      </w:r>
      <w:r w:rsidRPr="009F3DD1">
        <w:rPr>
          <w:color w:val="463846"/>
          <w:spacing w:val="1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индивидуальных</w:t>
      </w:r>
      <w:r w:rsidRPr="009F3DD1">
        <w:rPr>
          <w:color w:val="463846"/>
          <w:spacing w:val="6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особенностей.</w:t>
      </w:r>
    </w:p>
    <w:p w:rsidR="00754DB9" w:rsidRPr="009F3DD1" w:rsidRDefault="00754DB9">
      <w:pPr>
        <w:spacing w:before="9" w:line="230" w:lineRule="exact"/>
        <w:rPr>
          <w:sz w:val="23"/>
          <w:szCs w:val="23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Default="00754DB9">
      <w:pPr>
        <w:pStyle w:val="Heading1"/>
        <w:numPr>
          <w:ilvl w:val="0"/>
          <w:numId w:val="10"/>
        </w:numPr>
        <w:tabs>
          <w:tab w:val="left" w:pos="2134"/>
        </w:tabs>
        <w:ind w:hanging="745"/>
        <w:rPr>
          <w:b w:val="0"/>
          <w:bCs w:val="0"/>
        </w:rPr>
      </w:pPr>
      <w:r>
        <w:rPr>
          <w:color w:val="463846"/>
        </w:rPr>
        <w:t>ОКАЗАНИЕ</w:t>
      </w:r>
      <w:r>
        <w:rPr>
          <w:color w:val="463846"/>
          <w:spacing w:val="28"/>
        </w:rPr>
        <w:t xml:space="preserve"> </w:t>
      </w:r>
      <w:r>
        <w:rPr>
          <w:color w:val="463846"/>
        </w:rPr>
        <w:t>ПЛАТНЫХ</w:t>
      </w:r>
      <w:r>
        <w:rPr>
          <w:color w:val="463846"/>
          <w:spacing w:val="40"/>
        </w:rPr>
        <w:t xml:space="preserve"> </w:t>
      </w:r>
      <w:r>
        <w:rPr>
          <w:color w:val="463846"/>
        </w:rPr>
        <w:t>ОБРАЗОВАТЕЛЬНЫХ</w:t>
      </w:r>
      <w:r>
        <w:rPr>
          <w:color w:val="463846"/>
          <w:spacing w:val="43"/>
        </w:rPr>
        <w:t xml:space="preserve"> </w:t>
      </w:r>
      <w:r>
        <w:rPr>
          <w:color w:val="463846"/>
        </w:rPr>
        <w:t>УСЛУГ</w:t>
      </w:r>
    </w:p>
    <w:p w:rsidR="00754DB9" w:rsidRDefault="00754DB9">
      <w:pPr>
        <w:spacing w:before="5" w:line="380" w:lineRule="exact"/>
        <w:rPr>
          <w:sz w:val="38"/>
          <w:szCs w:val="38"/>
        </w:rPr>
      </w:pPr>
    </w:p>
    <w:p w:rsidR="00754DB9" w:rsidRDefault="00754DB9">
      <w:pPr>
        <w:pStyle w:val="BodyText"/>
        <w:numPr>
          <w:ilvl w:val="1"/>
          <w:numId w:val="10"/>
        </w:numPr>
        <w:tabs>
          <w:tab w:val="left" w:pos="2716"/>
        </w:tabs>
        <w:spacing w:line="364" w:lineRule="auto"/>
        <w:ind w:right="121" w:firstLine="711"/>
        <w:jc w:val="both"/>
      </w:pPr>
      <w:r w:rsidRPr="009F3DD1">
        <w:rPr>
          <w:color w:val="463846"/>
          <w:w w:val="95"/>
          <w:lang w:val="ru-RU"/>
        </w:rPr>
        <w:t>Платные</w:t>
      </w:r>
      <w:r w:rsidRPr="009F3DD1">
        <w:rPr>
          <w:color w:val="463846"/>
          <w:spacing w:val="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образовательные</w:t>
      </w:r>
      <w:r w:rsidRPr="009F3DD1">
        <w:rPr>
          <w:color w:val="463846"/>
          <w:spacing w:val="1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услуги  предоставляются</w:t>
      </w:r>
      <w:r w:rsidRPr="009F3DD1">
        <w:rPr>
          <w:color w:val="463846"/>
          <w:spacing w:val="2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</w:t>
      </w:r>
      <w:r w:rsidRPr="009F3DD1">
        <w:rPr>
          <w:color w:val="463846"/>
          <w:spacing w:val="4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целью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всестороннего</w:t>
      </w:r>
      <w:r w:rsidRPr="009F3DD1">
        <w:rPr>
          <w:color w:val="463846"/>
          <w:spacing w:val="2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удовлетворения</w:t>
      </w:r>
      <w:r w:rsidRPr="009F3DD1">
        <w:rPr>
          <w:color w:val="463846"/>
          <w:spacing w:val="4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образовательных</w:t>
      </w:r>
      <w:r w:rsidRPr="009F3DD1">
        <w:rPr>
          <w:color w:val="463846"/>
          <w:spacing w:val="2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потребностей</w:t>
      </w:r>
      <w:r w:rsidRPr="009F3DD1">
        <w:rPr>
          <w:color w:val="463846"/>
          <w:spacing w:val="3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обучающихся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колледжа,</w:t>
      </w:r>
      <w:r w:rsidRPr="009F3DD1">
        <w:rPr>
          <w:color w:val="463846"/>
          <w:spacing w:val="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иных</w:t>
      </w:r>
      <w:r w:rsidRPr="009F3DD1">
        <w:rPr>
          <w:color w:val="463846"/>
          <w:spacing w:val="4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граждан.</w:t>
      </w:r>
      <w:r w:rsidRPr="009F3DD1">
        <w:rPr>
          <w:color w:val="463846"/>
          <w:spacing w:val="56"/>
          <w:w w:val="95"/>
          <w:lang w:val="ru-RU"/>
        </w:rPr>
        <w:t xml:space="preserve"> </w:t>
      </w:r>
      <w:r>
        <w:rPr>
          <w:color w:val="463846"/>
          <w:w w:val="95"/>
        </w:rPr>
        <w:t>Деятельность</w:t>
      </w:r>
      <w:r>
        <w:rPr>
          <w:color w:val="463846"/>
          <w:spacing w:val="9"/>
          <w:w w:val="95"/>
        </w:rPr>
        <w:t xml:space="preserve"> </w:t>
      </w:r>
      <w:r>
        <w:rPr>
          <w:color w:val="463846"/>
          <w:w w:val="95"/>
        </w:rPr>
        <w:t>по</w:t>
      </w:r>
      <w:r>
        <w:rPr>
          <w:color w:val="463846"/>
          <w:spacing w:val="49"/>
          <w:w w:val="95"/>
        </w:rPr>
        <w:t xml:space="preserve"> </w:t>
      </w:r>
      <w:r>
        <w:rPr>
          <w:color w:val="463846"/>
          <w:w w:val="95"/>
        </w:rPr>
        <w:t>оказанию</w:t>
      </w:r>
      <w:r>
        <w:rPr>
          <w:color w:val="463846"/>
          <w:spacing w:val="52"/>
          <w:w w:val="95"/>
        </w:rPr>
        <w:t xml:space="preserve"> </w:t>
      </w:r>
      <w:r>
        <w:rPr>
          <w:color w:val="463846"/>
          <w:w w:val="95"/>
        </w:rPr>
        <w:t>платных</w:t>
      </w:r>
      <w:r>
        <w:rPr>
          <w:color w:val="463846"/>
          <w:spacing w:val="2"/>
          <w:w w:val="95"/>
        </w:rPr>
        <w:t xml:space="preserve"> </w:t>
      </w:r>
      <w:r>
        <w:rPr>
          <w:color w:val="463846"/>
          <w:w w:val="95"/>
        </w:rPr>
        <w:t>образовательных</w:t>
      </w:r>
      <w:r>
        <w:rPr>
          <w:color w:val="463846"/>
          <w:w w:val="97"/>
        </w:rPr>
        <w:t xml:space="preserve"> </w:t>
      </w:r>
      <w:r>
        <w:rPr>
          <w:color w:val="463846"/>
          <w:w w:val="95"/>
        </w:rPr>
        <w:t>услуг</w:t>
      </w:r>
      <w:r>
        <w:rPr>
          <w:color w:val="463846"/>
          <w:spacing w:val="47"/>
          <w:w w:val="95"/>
        </w:rPr>
        <w:t xml:space="preserve"> </w:t>
      </w:r>
      <w:r>
        <w:rPr>
          <w:color w:val="463846"/>
          <w:w w:val="95"/>
        </w:rPr>
        <w:t>предусмотрена</w:t>
      </w:r>
      <w:r>
        <w:rPr>
          <w:color w:val="463846"/>
          <w:spacing w:val="63"/>
          <w:w w:val="95"/>
        </w:rPr>
        <w:t xml:space="preserve"> </w:t>
      </w:r>
      <w:r>
        <w:rPr>
          <w:color w:val="463846"/>
          <w:w w:val="95"/>
        </w:rPr>
        <w:t>Уставом</w:t>
      </w:r>
      <w:r>
        <w:rPr>
          <w:color w:val="463846"/>
          <w:spacing w:val="37"/>
          <w:w w:val="95"/>
        </w:rPr>
        <w:t xml:space="preserve"> </w:t>
      </w:r>
      <w:r>
        <w:rPr>
          <w:color w:val="463846"/>
          <w:w w:val="95"/>
        </w:rPr>
        <w:t>колледжа.</w:t>
      </w: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2516"/>
        </w:tabs>
        <w:spacing w:before="1" w:line="362" w:lineRule="auto"/>
        <w:ind w:right="119" w:firstLine="711"/>
        <w:jc w:val="both"/>
        <w:rPr>
          <w:lang w:val="ru-RU"/>
        </w:rPr>
      </w:pPr>
      <w:r w:rsidRPr="009F3DD1">
        <w:rPr>
          <w:color w:val="463846"/>
          <w:w w:val="95"/>
          <w:lang w:val="ru-RU"/>
        </w:rPr>
        <w:t>Перечень</w:t>
      </w:r>
      <w:r w:rsidRPr="009F3DD1">
        <w:rPr>
          <w:color w:val="463846"/>
          <w:spacing w:val="5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платных</w:t>
      </w:r>
      <w:r w:rsidRPr="009F3DD1">
        <w:rPr>
          <w:color w:val="463846"/>
          <w:spacing w:val="5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услуг</w:t>
      </w:r>
      <w:r w:rsidRPr="009F3DD1">
        <w:rPr>
          <w:color w:val="463846"/>
          <w:spacing w:val="5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подразделениями</w:t>
      </w:r>
      <w:r w:rsidRPr="009F3DD1">
        <w:rPr>
          <w:color w:val="463846"/>
          <w:spacing w:val="2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ГОУ</w:t>
      </w:r>
      <w:r w:rsidRPr="009F3DD1">
        <w:rPr>
          <w:color w:val="463846"/>
          <w:spacing w:val="5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СПО</w:t>
      </w:r>
      <w:r w:rsidRPr="009F3DD1">
        <w:rPr>
          <w:color w:val="463846"/>
          <w:spacing w:val="4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«Забайкальский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государственный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колледж»</w:t>
      </w:r>
      <w:r w:rsidRPr="009F3DD1">
        <w:rPr>
          <w:color w:val="463846"/>
          <w:spacing w:val="1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составляется</w:t>
      </w:r>
      <w:r w:rsidRPr="009F3DD1">
        <w:rPr>
          <w:color w:val="463846"/>
          <w:spacing w:val="1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</w:t>
      </w:r>
      <w:r w:rsidRPr="009F3DD1">
        <w:rPr>
          <w:color w:val="463846"/>
          <w:spacing w:val="4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учетом</w:t>
      </w:r>
      <w:r w:rsidRPr="009F3DD1">
        <w:rPr>
          <w:color w:val="463846"/>
          <w:spacing w:val="5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бесплатности</w:t>
      </w:r>
      <w:r w:rsidRPr="009F3DD1">
        <w:rPr>
          <w:color w:val="463846"/>
          <w:spacing w:val="1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основной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деятельности</w:t>
      </w:r>
      <w:r w:rsidRPr="009F3DD1">
        <w:rPr>
          <w:color w:val="463846"/>
          <w:spacing w:val="-8"/>
          <w:w w:val="95"/>
          <w:lang w:val="ru-RU"/>
        </w:rPr>
        <w:t xml:space="preserve"> </w:t>
      </w:r>
      <w:r w:rsidRPr="009F3DD1">
        <w:rPr>
          <w:color w:val="5B5260"/>
          <w:w w:val="95"/>
          <w:lang w:val="ru-RU"/>
        </w:rPr>
        <w:t>,</w:t>
      </w:r>
      <w:r w:rsidRPr="009F3DD1">
        <w:rPr>
          <w:color w:val="5B5260"/>
          <w:spacing w:val="4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финансируемой </w:t>
      </w:r>
      <w:r w:rsidRPr="009F3DD1">
        <w:rPr>
          <w:color w:val="463846"/>
          <w:spacing w:val="2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из</w:t>
      </w:r>
      <w:r w:rsidRPr="009F3DD1">
        <w:rPr>
          <w:color w:val="463846"/>
          <w:spacing w:val="5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бюджета </w:t>
      </w:r>
      <w:r w:rsidRPr="009F3DD1">
        <w:rPr>
          <w:color w:val="463846"/>
          <w:spacing w:val="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колледжа, </w:t>
      </w:r>
      <w:r w:rsidRPr="009F3DD1">
        <w:rPr>
          <w:color w:val="463846"/>
          <w:spacing w:val="1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потребительского 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спроса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</w:t>
      </w:r>
      <w:r w:rsidRPr="009F3DD1">
        <w:rPr>
          <w:color w:val="463846"/>
          <w:spacing w:val="6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систематически</w:t>
      </w:r>
      <w:r w:rsidRPr="009F3DD1">
        <w:rPr>
          <w:color w:val="463846"/>
          <w:spacing w:val="2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корректируется </w:t>
      </w:r>
      <w:r w:rsidRPr="009F3DD1">
        <w:rPr>
          <w:color w:val="463846"/>
          <w:spacing w:val="3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в </w:t>
      </w:r>
      <w:r w:rsidRPr="009F3DD1">
        <w:rPr>
          <w:color w:val="463846"/>
          <w:spacing w:val="5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контексте </w:t>
      </w:r>
      <w:r w:rsidRPr="009F3DD1">
        <w:rPr>
          <w:color w:val="463846"/>
          <w:spacing w:val="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текущей </w:t>
      </w:r>
      <w:r w:rsidRPr="009F3DD1">
        <w:rPr>
          <w:color w:val="463846"/>
          <w:spacing w:val="2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рыночной конъюнктуры.</w:t>
      </w: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2516"/>
        </w:tabs>
        <w:spacing w:before="13" w:line="360" w:lineRule="auto"/>
        <w:ind w:left="1379" w:right="126" w:firstLine="697"/>
        <w:jc w:val="both"/>
        <w:rPr>
          <w:lang w:val="ru-RU"/>
        </w:rPr>
      </w:pPr>
      <w:r w:rsidRPr="009F3DD1">
        <w:rPr>
          <w:color w:val="463846"/>
          <w:w w:val="95"/>
          <w:lang w:val="ru-RU"/>
        </w:rPr>
        <w:t>На</w:t>
      </w:r>
      <w:r w:rsidRPr="009F3DD1">
        <w:rPr>
          <w:color w:val="463846"/>
          <w:spacing w:val="3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некоторые</w:t>
      </w:r>
      <w:r w:rsidRPr="009F3DD1">
        <w:rPr>
          <w:color w:val="463846"/>
          <w:spacing w:val="5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виды</w:t>
      </w:r>
      <w:r w:rsidRPr="009F3DD1">
        <w:rPr>
          <w:color w:val="463846"/>
          <w:spacing w:val="4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платных</w:t>
      </w:r>
      <w:r w:rsidRPr="009F3DD1">
        <w:rPr>
          <w:color w:val="463846"/>
          <w:spacing w:val="4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услуг</w:t>
      </w:r>
      <w:r w:rsidRPr="009F3DD1">
        <w:rPr>
          <w:color w:val="463846"/>
          <w:spacing w:val="1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могут</w:t>
      </w:r>
      <w:r w:rsidRPr="009F3DD1">
        <w:rPr>
          <w:color w:val="463846"/>
          <w:spacing w:val="4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разрабатываться</w:t>
      </w:r>
      <w:r w:rsidRPr="009F3DD1">
        <w:rPr>
          <w:color w:val="463846"/>
          <w:spacing w:val="1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отдельные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особые</w:t>
      </w:r>
      <w:r w:rsidRPr="009F3DD1">
        <w:rPr>
          <w:color w:val="463846"/>
          <w:spacing w:val="5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Положения.</w:t>
      </w: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2716"/>
          <w:tab w:val="left" w:pos="4133"/>
          <w:tab w:val="left" w:pos="5417"/>
          <w:tab w:val="left" w:pos="6648"/>
          <w:tab w:val="left" w:pos="7064"/>
          <w:tab w:val="left" w:pos="9526"/>
          <w:tab w:val="left" w:pos="10381"/>
        </w:tabs>
        <w:spacing w:before="10"/>
        <w:ind w:left="2715" w:hanging="639"/>
        <w:rPr>
          <w:lang w:val="ru-RU"/>
        </w:rPr>
      </w:pPr>
      <w:r w:rsidRPr="009F3DD1">
        <w:rPr>
          <w:color w:val="463846"/>
          <w:w w:val="95"/>
          <w:lang w:val="ru-RU"/>
        </w:rPr>
        <w:t>Перечень</w:t>
      </w:r>
      <w:r w:rsidRPr="009F3DD1">
        <w:rPr>
          <w:color w:val="463846"/>
          <w:w w:val="95"/>
          <w:lang w:val="ru-RU"/>
        </w:rPr>
        <w:tab/>
        <w:t>платных</w:t>
      </w:r>
      <w:r w:rsidRPr="009F3DD1">
        <w:rPr>
          <w:color w:val="463846"/>
          <w:w w:val="95"/>
          <w:lang w:val="ru-RU"/>
        </w:rPr>
        <w:tab/>
        <w:t>услуг</w:t>
      </w:r>
      <w:r w:rsidRPr="009F3DD1">
        <w:rPr>
          <w:color w:val="463846"/>
          <w:w w:val="95"/>
          <w:lang w:val="ru-RU"/>
        </w:rPr>
        <w:tab/>
        <w:t>в</w:t>
      </w:r>
      <w:r w:rsidRPr="009F3DD1">
        <w:rPr>
          <w:color w:val="463846"/>
          <w:w w:val="95"/>
          <w:lang w:val="ru-RU"/>
        </w:rPr>
        <w:tab/>
        <w:t>подразделениях</w:t>
      </w:r>
      <w:r w:rsidRPr="009F3DD1">
        <w:rPr>
          <w:color w:val="463846"/>
          <w:w w:val="95"/>
          <w:lang w:val="ru-RU"/>
        </w:rPr>
        <w:tab/>
        <w:t>ГОУ</w:t>
      </w:r>
      <w:r w:rsidRPr="009F3DD1">
        <w:rPr>
          <w:color w:val="463846"/>
          <w:w w:val="95"/>
          <w:lang w:val="ru-RU"/>
        </w:rPr>
        <w:tab/>
        <w:t>СПО</w:t>
      </w:r>
    </w:p>
    <w:p w:rsidR="00754DB9" w:rsidRPr="009F3DD1" w:rsidRDefault="00754DB9">
      <w:pPr>
        <w:pStyle w:val="BodyText"/>
        <w:tabs>
          <w:tab w:val="left" w:pos="3522"/>
          <w:tab w:val="left" w:pos="6066"/>
          <w:tab w:val="left" w:pos="7455"/>
          <w:tab w:val="left" w:pos="9555"/>
        </w:tabs>
        <w:spacing w:before="161" w:line="353" w:lineRule="auto"/>
        <w:ind w:left="1374" w:right="139"/>
        <w:rPr>
          <w:lang w:val="ru-RU"/>
        </w:rPr>
      </w:pPr>
      <w:r w:rsidRPr="009F3DD1">
        <w:rPr>
          <w:color w:val="463846"/>
          <w:w w:val="95"/>
          <w:lang w:val="ru-RU"/>
        </w:rPr>
        <w:t>«Забайкальский</w:t>
      </w:r>
      <w:r w:rsidRPr="009F3DD1">
        <w:rPr>
          <w:color w:val="463846"/>
          <w:w w:val="95"/>
          <w:lang w:val="ru-RU"/>
        </w:rPr>
        <w:tab/>
        <w:t>государственный</w:t>
      </w:r>
      <w:r w:rsidRPr="009F3DD1">
        <w:rPr>
          <w:color w:val="463846"/>
          <w:w w:val="95"/>
          <w:lang w:val="ru-RU"/>
        </w:rPr>
        <w:tab/>
        <w:t>колледж»</w:t>
      </w:r>
      <w:r w:rsidRPr="009F3DD1">
        <w:rPr>
          <w:color w:val="463846"/>
          <w:w w:val="95"/>
          <w:lang w:val="ru-RU"/>
        </w:rPr>
        <w:tab/>
        <w:t>утверждается</w:t>
      </w:r>
      <w:r w:rsidRPr="009F3DD1">
        <w:rPr>
          <w:color w:val="463846"/>
          <w:w w:val="95"/>
          <w:lang w:val="ru-RU"/>
        </w:rPr>
        <w:tab/>
        <w:t>директором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колледжа.</w:t>
      </w: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2607"/>
        </w:tabs>
        <w:spacing w:before="10" w:line="360" w:lineRule="auto"/>
        <w:ind w:left="1379" w:right="130" w:firstLine="702"/>
        <w:jc w:val="both"/>
        <w:rPr>
          <w:lang w:val="ru-RU"/>
        </w:rPr>
      </w:pPr>
      <w:r w:rsidRPr="009F3DD1">
        <w:rPr>
          <w:color w:val="463846"/>
          <w:w w:val="95"/>
          <w:lang w:val="ru-RU"/>
        </w:rPr>
        <w:t>Платные</w:t>
      </w:r>
      <w:r w:rsidRPr="009F3DD1">
        <w:rPr>
          <w:color w:val="463846"/>
          <w:spacing w:val="1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образовательные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услуги</w:t>
      </w:r>
      <w:r w:rsidRPr="009F3DD1">
        <w:rPr>
          <w:color w:val="463846"/>
          <w:spacing w:val="3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осуществляются</w:t>
      </w:r>
      <w:r w:rsidRPr="009F3DD1">
        <w:rPr>
          <w:color w:val="463846"/>
          <w:spacing w:val="3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на</w:t>
      </w:r>
      <w:r w:rsidRPr="009F3DD1">
        <w:rPr>
          <w:color w:val="463846"/>
          <w:spacing w:val="6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возмездной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основе</w:t>
      </w:r>
      <w:r w:rsidRPr="009F3DD1">
        <w:rPr>
          <w:color w:val="463846"/>
          <w:spacing w:val="2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за</w:t>
      </w:r>
      <w:r w:rsidRPr="009F3DD1">
        <w:rPr>
          <w:color w:val="463846"/>
          <w:spacing w:val="2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счет</w:t>
      </w:r>
      <w:r w:rsidRPr="009F3DD1">
        <w:rPr>
          <w:color w:val="463846"/>
          <w:spacing w:val="3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средств</w:t>
      </w:r>
      <w:r w:rsidRPr="009F3DD1">
        <w:rPr>
          <w:color w:val="463846"/>
          <w:spacing w:val="4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физических</w:t>
      </w:r>
      <w:r w:rsidRPr="009F3DD1">
        <w:rPr>
          <w:color w:val="463846"/>
          <w:spacing w:val="2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и</w:t>
      </w:r>
      <w:r w:rsidRPr="009F3DD1">
        <w:rPr>
          <w:color w:val="463846"/>
          <w:spacing w:val="2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юридических</w:t>
      </w:r>
      <w:r w:rsidRPr="009F3DD1">
        <w:rPr>
          <w:color w:val="463846"/>
          <w:spacing w:val="4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лиц.</w:t>
      </w: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2597"/>
        </w:tabs>
        <w:spacing w:before="15" w:line="362" w:lineRule="auto"/>
        <w:ind w:left="1379" w:right="121" w:firstLine="706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7" type="#_x0000_t75" style="position:absolute;left:0;text-align:left;margin-left:0;margin-top:30.75pt;width:19.2pt;height:64.3pt;z-index:-251672064;mso-position-horizontal-relative:page">
            <v:imagedata r:id="rId18" o:title=""/>
            <w10:wrap anchorx="page"/>
          </v:shape>
        </w:pict>
      </w:r>
      <w:r w:rsidRPr="009F3DD1">
        <w:rPr>
          <w:color w:val="463846"/>
          <w:w w:val="95"/>
          <w:lang w:val="ru-RU"/>
        </w:rPr>
        <w:t>Платные</w:t>
      </w:r>
      <w:r w:rsidRPr="009F3DD1">
        <w:rPr>
          <w:color w:val="463846"/>
          <w:spacing w:val="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образовательные</w:t>
      </w:r>
      <w:r w:rsidRPr="009F3DD1">
        <w:rPr>
          <w:color w:val="463846"/>
          <w:spacing w:val="2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услуги</w:t>
      </w:r>
      <w:r w:rsidRPr="009F3DD1">
        <w:rPr>
          <w:color w:val="463846"/>
          <w:spacing w:val="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не</w:t>
      </w:r>
      <w:r w:rsidRPr="009F3DD1">
        <w:rPr>
          <w:color w:val="463846"/>
          <w:spacing w:val="4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могут быть</w:t>
      </w:r>
      <w:r w:rsidRPr="009F3DD1">
        <w:rPr>
          <w:color w:val="463846"/>
          <w:spacing w:val="5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оказаны</w:t>
      </w:r>
      <w:r w:rsidRPr="009F3DD1">
        <w:rPr>
          <w:color w:val="463846"/>
          <w:spacing w:val="6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вместо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образовательной</w:t>
      </w:r>
      <w:r w:rsidRPr="009F3DD1">
        <w:rPr>
          <w:color w:val="463846"/>
          <w:spacing w:val="4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деятельности,</w:t>
      </w:r>
      <w:r w:rsidRPr="009F3DD1">
        <w:rPr>
          <w:color w:val="463846"/>
          <w:spacing w:val="5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финансируемой</w:t>
      </w:r>
      <w:r w:rsidRPr="009F3DD1">
        <w:rPr>
          <w:color w:val="463846"/>
          <w:spacing w:val="5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за</w:t>
      </w:r>
      <w:r w:rsidRPr="009F3DD1">
        <w:rPr>
          <w:color w:val="463846"/>
          <w:spacing w:val="1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счет</w:t>
      </w:r>
      <w:r w:rsidRPr="009F3DD1">
        <w:rPr>
          <w:color w:val="463846"/>
          <w:spacing w:val="2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средств</w:t>
      </w:r>
      <w:r w:rsidRPr="009F3DD1">
        <w:rPr>
          <w:color w:val="463846"/>
          <w:spacing w:val="2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федерального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бюджета.</w:t>
      </w: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before="17" w:line="380" w:lineRule="exact"/>
        <w:rPr>
          <w:sz w:val="38"/>
          <w:szCs w:val="38"/>
          <w:lang w:val="ru-RU"/>
        </w:rPr>
      </w:pPr>
    </w:p>
    <w:p w:rsidR="00754DB9" w:rsidRDefault="00754DB9">
      <w:pPr>
        <w:ind w:left="13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color w:val="463846"/>
          <w:w w:val="105"/>
          <w:sz w:val="21"/>
        </w:rPr>
        <w:t>Версия:l</w:t>
      </w:r>
      <w:r>
        <w:rPr>
          <w:rFonts w:ascii="Times New Roman" w:hAnsi="Times New Roman"/>
          <w:i/>
          <w:color w:val="463846"/>
          <w:spacing w:val="-30"/>
          <w:w w:val="105"/>
          <w:sz w:val="21"/>
        </w:rPr>
        <w:t xml:space="preserve"> </w:t>
      </w:r>
      <w:r>
        <w:rPr>
          <w:rFonts w:ascii="Times New Roman" w:hAnsi="Times New Roman"/>
          <w:i/>
          <w:color w:val="5B5260"/>
          <w:spacing w:val="-27"/>
          <w:w w:val="105"/>
          <w:sz w:val="21"/>
        </w:rPr>
        <w:t>.</w:t>
      </w:r>
      <w:r>
        <w:rPr>
          <w:rFonts w:ascii="Times New Roman" w:hAnsi="Times New Roman"/>
          <w:i/>
          <w:color w:val="463846"/>
          <w:w w:val="105"/>
          <w:sz w:val="21"/>
        </w:rPr>
        <w:t>О</w:t>
      </w:r>
    </w:p>
    <w:p w:rsidR="00754DB9" w:rsidRDefault="00754DB9">
      <w:pPr>
        <w:rPr>
          <w:rFonts w:ascii="Times New Roman" w:hAnsi="Times New Roman"/>
          <w:sz w:val="21"/>
          <w:szCs w:val="21"/>
        </w:rPr>
        <w:sectPr w:rsidR="00754DB9">
          <w:pgSz w:w="11910" w:h="16840"/>
          <w:pgMar w:top="620" w:right="840" w:bottom="0" w:left="0" w:header="720" w:footer="720" w:gutter="0"/>
          <w:cols w:space="720"/>
        </w:sectPr>
      </w:pPr>
    </w:p>
    <w:p w:rsidR="00754DB9" w:rsidRDefault="00754DB9">
      <w:pPr>
        <w:spacing w:before="10" w:line="80" w:lineRule="exact"/>
        <w:rPr>
          <w:sz w:val="8"/>
          <w:szCs w:val="8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20"/>
        <w:gridCol w:w="8116"/>
      </w:tblGrid>
      <w:tr w:rsidR="00754DB9" w:rsidRPr="009F3DD1">
        <w:trPr>
          <w:trHeight w:hRule="exact" w:val="549"/>
        </w:trPr>
        <w:tc>
          <w:tcPr>
            <w:tcW w:w="1220" w:type="dxa"/>
            <w:vMerge w:val="restart"/>
            <w:tcBorders>
              <w:top w:val="nil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116" w:type="dxa"/>
            <w:tcBorders>
              <w:top w:val="nil"/>
              <w:left w:val="nil"/>
              <w:bottom w:val="single" w:sz="4" w:space="0" w:color="543B57"/>
              <w:right w:val="single" w:sz="4" w:space="0" w:color="5B5760"/>
            </w:tcBorders>
          </w:tcPr>
          <w:p w:rsidR="00754DB9" w:rsidRPr="009F3DD1" w:rsidRDefault="00754DB9">
            <w:pPr>
              <w:pStyle w:val="TableParagraph"/>
              <w:spacing w:before="11" w:line="280" w:lineRule="exact"/>
              <w:rPr>
                <w:sz w:val="28"/>
                <w:szCs w:val="28"/>
                <w:lang w:val="ru-RU"/>
              </w:rPr>
            </w:pPr>
          </w:p>
          <w:p w:rsidR="00754DB9" w:rsidRPr="009F3DD1" w:rsidRDefault="00754DB9">
            <w:pPr>
              <w:pStyle w:val="TableParagraph"/>
              <w:ind w:left="1518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63846"/>
                <w:spacing w:val="2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63846"/>
                <w:spacing w:val="15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463846"/>
                <w:spacing w:val="3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63846"/>
                <w:spacing w:val="44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32"/>
        </w:trPr>
        <w:tc>
          <w:tcPr>
            <w:tcW w:w="1220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16" w:type="dxa"/>
            <w:tcBorders>
              <w:top w:val="single" w:sz="4" w:space="0" w:color="543B57"/>
              <w:left w:val="nil"/>
              <w:bottom w:val="single" w:sz="6" w:space="0" w:color="5B4864"/>
              <w:right w:val="single" w:sz="4" w:space="0" w:color="5B5760"/>
            </w:tcBorders>
          </w:tcPr>
          <w:p w:rsidR="00754DB9" w:rsidRDefault="00754DB9">
            <w:pPr>
              <w:pStyle w:val="TableParagraph"/>
              <w:spacing w:before="28"/>
              <w:ind w:left="7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63846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87"/>
        </w:trPr>
        <w:tc>
          <w:tcPr>
            <w:tcW w:w="1220" w:type="dxa"/>
            <w:vMerge/>
            <w:tcBorders>
              <w:left w:val="nil"/>
              <w:bottom w:val="single" w:sz="4" w:space="0" w:color="573B57"/>
              <w:right w:val="nil"/>
            </w:tcBorders>
          </w:tcPr>
          <w:p w:rsidR="00754DB9" w:rsidRPr="0084670B" w:rsidRDefault="00754DB9"/>
        </w:tc>
        <w:tc>
          <w:tcPr>
            <w:tcW w:w="8116" w:type="dxa"/>
            <w:tcBorders>
              <w:top w:val="single" w:sz="6" w:space="0" w:color="5B4864"/>
              <w:left w:val="nil"/>
              <w:bottom w:val="single" w:sz="4" w:space="0" w:color="573B57"/>
              <w:right w:val="single" w:sz="4" w:space="0" w:color="5B5760"/>
            </w:tcBorders>
          </w:tcPr>
          <w:p w:rsidR="00754DB9" w:rsidRPr="009F3DD1" w:rsidRDefault="00754DB9">
            <w:pPr>
              <w:pStyle w:val="TableParagraph"/>
              <w:spacing w:before="48"/>
              <w:ind w:left="916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63846"/>
                <w:spacing w:val="5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63846"/>
                <w:spacing w:val="17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63846"/>
                <w:spacing w:val="10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63846"/>
                <w:spacing w:val="48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63846"/>
                <w:spacing w:val="37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17"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1532"/>
          <w:tab w:val="left" w:pos="1726"/>
          <w:tab w:val="left" w:pos="3757"/>
          <w:tab w:val="left" w:pos="4654"/>
          <w:tab w:val="left" w:pos="5851"/>
          <w:tab w:val="left" w:pos="7227"/>
          <w:tab w:val="left" w:pos="8765"/>
        </w:tabs>
        <w:spacing w:before="64" w:line="362" w:lineRule="auto"/>
        <w:ind w:left="217" w:right="570" w:firstLine="702"/>
        <w:rPr>
          <w:lang w:val="ru-RU"/>
        </w:rPr>
      </w:pPr>
      <w:r>
        <w:rPr>
          <w:noProof/>
          <w:lang w:val="ru-RU" w:eastAsia="ru-RU"/>
        </w:rPr>
        <w:pict>
          <v:shape id="_x0000_s1068" type="#_x0000_t75" style="position:absolute;left:0;text-align:left;margin-left:1in;margin-top:-75.65pt;width:64.3pt;height:47.05pt;z-index:-251665920;mso-position-horizontal-relative:page">
            <v:imagedata r:id="rId19" o:title=""/>
            <w10:wrap anchorx="page"/>
          </v:shape>
        </w:pict>
      </w:r>
      <w:r>
        <w:rPr>
          <w:noProof/>
          <w:lang w:val="ru-RU" w:eastAsia="ru-RU"/>
        </w:rPr>
        <w:pict>
          <v:shape id="_x0000_s1069" type="#_x0000_t75" style="position:absolute;left:0;text-align:left;margin-left:149.75pt;margin-top:-75.65pt;width:380.15pt;height:17.3pt;z-index:-251664896;mso-position-horizontal-relative:page">
            <v:imagedata r:id="rId20" o:title=""/>
            <w10:wrap anchorx="page"/>
          </v:shape>
        </w:pict>
      </w:r>
      <w:r w:rsidRPr="009F3DD1">
        <w:rPr>
          <w:color w:val="463846"/>
          <w:w w:val="95"/>
          <w:lang w:val="ru-RU"/>
        </w:rPr>
        <w:t xml:space="preserve">По </w:t>
      </w:r>
      <w:r w:rsidRPr="009F3DD1">
        <w:rPr>
          <w:color w:val="463846"/>
          <w:spacing w:val="2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согласованию </w:t>
      </w:r>
      <w:r w:rsidRPr="009F3DD1">
        <w:rPr>
          <w:color w:val="463846"/>
          <w:spacing w:val="3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</w:t>
      </w:r>
      <w:r w:rsidRPr="009F3DD1">
        <w:rPr>
          <w:color w:val="463846"/>
          <w:spacing w:val="6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Комитетом </w:t>
      </w:r>
      <w:r w:rsidRPr="009F3DD1">
        <w:rPr>
          <w:color w:val="463846"/>
          <w:spacing w:val="4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образования, </w:t>
      </w:r>
      <w:r w:rsidRPr="009F3DD1">
        <w:rPr>
          <w:color w:val="463846"/>
          <w:spacing w:val="3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науки </w:t>
      </w:r>
      <w:r w:rsidRPr="009F3DD1">
        <w:rPr>
          <w:color w:val="463846"/>
          <w:spacing w:val="2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и </w:t>
      </w:r>
      <w:r w:rsidRPr="009F3DD1">
        <w:rPr>
          <w:color w:val="463846"/>
          <w:spacing w:val="1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молодёжной политики</w:t>
      </w:r>
      <w:r w:rsidRPr="009F3DD1">
        <w:rPr>
          <w:color w:val="463846"/>
          <w:w w:val="95"/>
          <w:lang w:val="ru-RU"/>
        </w:rPr>
        <w:tab/>
      </w:r>
      <w:r w:rsidRPr="009F3DD1">
        <w:rPr>
          <w:color w:val="463846"/>
          <w:w w:val="95"/>
          <w:lang w:val="ru-RU"/>
        </w:rPr>
        <w:tab/>
        <w:t>Забайкальского</w:t>
      </w:r>
      <w:r w:rsidRPr="009F3DD1">
        <w:rPr>
          <w:color w:val="463846"/>
          <w:w w:val="95"/>
          <w:lang w:val="ru-RU"/>
        </w:rPr>
        <w:tab/>
        <w:t>края</w:t>
      </w:r>
      <w:r w:rsidRPr="009F3DD1">
        <w:rPr>
          <w:color w:val="463846"/>
          <w:w w:val="95"/>
          <w:lang w:val="ru-RU"/>
        </w:rPr>
        <w:tab/>
        <w:t>колледж</w:t>
      </w:r>
      <w:r w:rsidRPr="009F3DD1">
        <w:rPr>
          <w:color w:val="463846"/>
          <w:w w:val="95"/>
          <w:lang w:val="ru-RU"/>
        </w:rPr>
        <w:tab/>
        <w:t>оказывает</w:t>
      </w:r>
      <w:r w:rsidRPr="009F3DD1">
        <w:rPr>
          <w:color w:val="463846"/>
          <w:w w:val="95"/>
          <w:lang w:val="ru-RU"/>
        </w:rPr>
        <w:tab/>
        <w:t>следующие</w:t>
      </w:r>
      <w:r w:rsidRPr="009F3DD1">
        <w:rPr>
          <w:color w:val="463846"/>
          <w:w w:val="95"/>
          <w:lang w:val="ru-RU"/>
        </w:rPr>
        <w:tab/>
        <w:t>платные</w:t>
      </w:r>
    </w:p>
    <w:p w:rsidR="00754DB9" w:rsidRPr="009F3DD1" w:rsidRDefault="00754DB9">
      <w:pPr>
        <w:spacing w:line="362" w:lineRule="auto"/>
        <w:rPr>
          <w:lang w:val="ru-RU"/>
        </w:rPr>
        <w:sectPr w:rsidR="00754DB9" w:rsidRPr="009F3DD1">
          <w:pgSz w:w="11910" w:h="16840"/>
          <w:pgMar w:top="780" w:right="360" w:bottom="0" w:left="1240" w:header="720" w:footer="720" w:gutter="0"/>
          <w:cols w:space="720"/>
        </w:sectPr>
      </w:pPr>
    </w:p>
    <w:p w:rsidR="00754DB9" w:rsidRPr="009F3DD1" w:rsidRDefault="00754DB9">
      <w:pPr>
        <w:pStyle w:val="BodyText"/>
        <w:tabs>
          <w:tab w:val="left" w:pos="2614"/>
          <w:tab w:val="left" w:pos="3800"/>
          <w:tab w:val="left" w:pos="4322"/>
        </w:tabs>
        <w:spacing w:before="1" w:line="362" w:lineRule="auto"/>
        <w:ind w:firstLine="4"/>
        <w:rPr>
          <w:lang w:val="ru-RU"/>
        </w:rPr>
      </w:pPr>
      <w:r w:rsidRPr="009F3DD1">
        <w:rPr>
          <w:color w:val="463846"/>
          <w:w w:val="95"/>
          <w:lang w:val="ru-RU"/>
        </w:rPr>
        <w:t>образовательные</w:t>
      </w:r>
      <w:r w:rsidRPr="009F3DD1">
        <w:rPr>
          <w:color w:val="463846"/>
          <w:w w:val="95"/>
          <w:lang w:val="ru-RU"/>
        </w:rPr>
        <w:tab/>
        <w:t>услуги</w:t>
      </w:r>
      <w:r w:rsidRPr="009F3DD1">
        <w:rPr>
          <w:color w:val="463846"/>
          <w:w w:val="95"/>
          <w:lang w:val="ru-RU"/>
        </w:rPr>
        <w:tab/>
        <w:t>в</w:t>
      </w:r>
      <w:r w:rsidRPr="009F3DD1">
        <w:rPr>
          <w:color w:val="463846"/>
          <w:w w:val="95"/>
          <w:lang w:val="ru-RU"/>
        </w:rPr>
        <w:tab/>
        <w:t>соответствии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профессиональной </w:t>
      </w:r>
      <w:r w:rsidRPr="009F3DD1">
        <w:rPr>
          <w:color w:val="463846"/>
          <w:spacing w:val="2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подготовки:</w:t>
      </w:r>
    </w:p>
    <w:p w:rsidR="00754DB9" w:rsidRPr="009F3DD1" w:rsidRDefault="00754DB9">
      <w:pPr>
        <w:pStyle w:val="BodyText"/>
        <w:tabs>
          <w:tab w:val="left" w:pos="720"/>
          <w:tab w:val="left" w:pos="2310"/>
        </w:tabs>
        <w:spacing w:before="1"/>
        <w:rPr>
          <w:lang w:val="ru-RU"/>
        </w:rPr>
      </w:pPr>
      <w:r w:rsidRPr="009F3DD1">
        <w:rPr>
          <w:w w:val="95"/>
          <w:lang w:val="ru-RU"/>
        </w:rPr>
        <w:br w:type="column"/>
      </w:r>
      <w:r w:rsidRPr="009F3DD1">
        <w:rPr>
          <w:color w:val="463846"/>
          <w:w w:val="95"/>
          <w:lang w:val="ru-RU"/>
        </w:rPr>
        <w:t>с</w:t>
      </w:r>
      <w:r w:rsidRPr="009F3DD1">
        <w:rPr>
          <w:color w:val="463846"/>
          <w:w w:val="95"/>
          <w:lang w:val="ru-RU"/>
        </w:rPr>
        <w:tab/>
        <w:t>учебными</w:t>
      </w:r>
      <w:r w:rsidRPr="009F3DD1">
        <w:rPr>
          <w:color w:val="463846"/>
          <w:w w:val="95"/>
          <w:lang w:val="ru-RU"/>
        </w:rPr>
        <w:tab/>
        <w:t>планами</w:t>
      </w:r>
    </w:p>
    <w:p w:rsidR="00754DB9" w:rsidRPr="009F3DD1" w:rsidRDefault="00754DB9">
      <w:pPr>
        <w:rPr>
          <w:lang w:val="ru-RU"/>
        </w:rPr>
        <w:sectPr w:rsidR="00754DB9" w:rsidRPr="009F3DD1">
          <w:type w:val="continuous"/>
          <w:pgSz w:w="11910" w:h="16840"/>
          <w:pgMar w:top="340" w:right="360" w:bottom="0" w:left="1240" w:header="720" w:footer="720" w:gutter="0"/>
          <w:cols w:num="2" w:space="720" w:equalWidth="0">
            <w:col w:w="5859" w:space="582"/>
            <w:col w:w="3869"/>
          </w:cols>
        </w:sectPr>
      </w:pPr>
    </w:p>
    <w:p w:rsidR="00754DB9" w:rsidRPr="009F3DD1" w:rsidRDefault="00754DB9">
      <w:pPr>
        <w:pStyle w:val="BodyText"/>
        <w:spacing w:before="6" w:line="359" w:lineRule="auto"/>
        <w:ind w:left="221" w:right="613" w:firstLine="436"/>
        <w:jc w:val="both"/>
        <w:rPr>
          <w:lang w:val="ru-RU"/>
        </w:rPr>
      </w:pPr>
      <w:r w:rsidRPr="009F3DD1">
        <w:rPr>
          <w:color w:val="463846"/>
          <w:w w:val="95"/>
          <w:lang w:val="ru-RU"/>
        </w:rPr>
        <w:t>Профессия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11442</w:t>
      </w:r>
      <w:r w:rsidRPr="009F3DD1">
        <w:rPr>
          <w:color w:val="463846"/>
          <w:spacing w:val="2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«Водитель</w:t>
      </w:r>
      <w:r w:rsidRPr="009F3DD1">
        <w:rPr>
          <w:color w:val="463846"/>
          <w:spacing w:val="6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автомобиля»,</w:t>
      </w:r>
      <w:r w:rsidRPr="009F3DD1">
        <w:rPr>
          <w:color w:val="463846"/>
          <w:spacing w:val="6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квалификация-водитель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автомобиля</w:t>
      </w:r>
      <w:r w:rsidRPr="009F3DD1">
        <w:rPr>
          <w:color w:val="463846"/>
          <w:spacing w:val="5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категории</w:t>
      </w:r>
      <w:r w:rsidRPr="009F3DD1">
        <w:rPr>
          <w:color w:val="463846"/>
          <w:spacing w:val="4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В;С;Д;Е.</w:t>
      </w:r>
    </w:p>
    <w:p w:rsidR="00754DB9" w:rsidRPr="009F3DD1" w:rsidRDefault="00754DB9">
      <w:pPr>
        <w:pStyle w:val="BodyText"/>
        <w:spacing w:before="5" w:line="362" w:lineRule="auto"/>
        <w:ind w:left="212" w:right="570" w:firstLine="9"/>
        <w:rPr>
          <w:lang w:val="ru-RU"/>
        </w:rPr>
      </w:pPr>
      <w:r w:rsidRPr="009F3DD1">
        <w:rPr>
          <w:color w:val="463846"/>
          <w:w w:val="95"/>
          <w:lang w:val="ru-RU"/>
        </w:rPr>
        <w:t xml:space="preserve">-Профессия </w:t>
      </w:r>
      <w:r w:rsidRPr="009F3DD1">
        <w:rPr>
          <w:color w:val="463846"/>
          <w:spacing w:val="1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16199</w:t>
      </w:r>
      <w:r w:rsidRPr="009F3DD1">
        <w:rPr>
          <w:color w:val="463846"/>
          <w:spacing w:val="2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«Оператор</w:t>
      </w:r>
      <w:r w:rsidRPr="009F3DD1">
        <w:rPr>
          <w:color w:val="463846"/>
          <w:spacing w:val="4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электронно-вычислительных </w:t>
      </w:r>
      <w:r w:rsidRPr="009F3DD1">
        <w:rPr>
          <w:color w:val="463846"/>
          <w:spacing w:val="3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машин</w:t>
      </w:r>
      <w:r w:rsidRPr="009F3DD1">
        <w:rPr>
          <w:color w:val="463846"/>
          <w:spacing w:val="6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»-оператор</w:t>
      </w:r>
      <w:r w:rsidRPr="009F3DD1">
        <w:rPr>
          <w:color w:val="463846"/>
          <w:spacing w:val="4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2 разряда;</w:t>
      </w:r>
    </w:p>
    <w:p w:rsidR="00754DB9" w:rsidRPr="009F3DD1" w:rsidRDefault="00754DB9">
      <w:pPr>
        <w:pStyle w:val="BodyText"/>
        <w:spacing w:before="6"/>
        <w:ind w:left="221" w:right="570"/>
        <w:rPr>
          <w:lang w:val="ru-RU"/>
        </w:rPr>
      </w:pPr>
      <w:r w:rsidRPr="009F3DD1">
        <w:rPr>
          <w:color w:val="463846"/>
          <w:w w:val="95"/>
          <w:lang w:val="ru-RU"/>
        </w:rPr>
        <w:t>-</w:t>
      </w:r>
      <w:r w:rsidRPr="009F3DD1">
        <w:rPr>
          <w:color w:val="463846"/>
          <w:spacing w:val="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Профессия </w:t>
      </w:r>
      <w:r w:rsidRPr="009F3DD1">
        <w:rPr>
          <w:color w:val="463846"/>
          <w:spacing w:val="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19203</w:t>
      </w:r>
      <w:r w:rsidRPr="009F3DD1">
        <w:rPr>
          <w:color w:val="463846"/>
          <w:spacing w:val="-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«Тракторист»</w:t>
      </w:r>
      <w:r w:rsidRPr="009F3DD1">
        <w:rPr>
          <w:color w:val="463846"/>
          <w:spacing w:val="4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- </w:t>
      </w:r>
      <w:r w:rsidRPr="009F3DD1">
        <w:rPr>
          <w:color w:val="463846"/>
          <w:spacing w:val="14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тракторист2</w:t>
      </w:r>
      <w:r w:rsidRPr="009F3DD1">
        <w:rPr>
          <w:color w:val="463846"/>
          <w:spacing w:val="4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разряда;</w:t>
      </w:r>
    </w:p>
    <w:p w:rsidR="00754DB9" w:rsidRPr="009F3DD1" w:rsidRDefault="00754DB9">
      <w:pPr>
        <w:pStyle w:val="BodyText"/>
        <w:spacing w:before="165"/>
        <w:ind w:left="221" w:right="570"/>
        <w:rPr>
          <w:lang w:val="ru-RU"/>
        </w:rPr>
      </w:pPr>
      <w:r w:rsidRPr="009F3DD1">
        <w:rPr>
          <w:color w:val="463846"/>
          <w:w w:val="95"/>
          <w:lang w:val="ru-RU"/>
        </w:rPr>
        <w:t xml:space="preserve">-Профессия  </w:t>
      </w:r>
      <w:r w:rsidRPr="009F3DD1">
        <w:rPr>
          <w:color w:val="463846"/>
          <w:spacing w:val="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16675 </w:t>
      </w:r>
      <w:r w:rsidRPr="009F3DD1">
        <w:rPr>
          <w:color w:val="463846"/>
          <w:spacing w:val="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«Повар»-</w:t>
      </w:r>
      <w:r w:rsidRPr="009F3DD1">
        <w:rPr>
          <w:color w:val="463846"/>
          <w:spacing w:val="3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повар 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2-3</w:t>
      </w:r>
      <w:r w:rsidRPr="009F3DD1">
        <w:rPr>
          <w:color w:val="463846"/>
          <w:spacing w:val="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разряда;</w:t>
      </w:r>
    </w:p>
    <w:p w:rsidR="00754DB9" w:rsidRPr="009F3DD1" w:rsidRDefault="00754DB9">
      <w:pPr>
        <w:pStyle w:val="BodyText"/>
        <w:spacing w:before="151"/>
        <w:ind w:left="221" w:right="570"/>
        <w:rPr>
          <w:lang w:val="ru-RU"/>
        </w:rPr>
      </w:pPr>
      <w:r w:rsidRPr="009F3DD1">
        <w:rPr>
          <w:color w:val="463846"/>
          <w:w w:val="95"/>
          <w:lang w:val="ru-RU"/>
        </w:rPr>
        <w:t>-Профессия</w:t>
      </w:r>
      <w:r w:rsidRPr="009F3DD1">
        <w:rPr>
          <w:color w:val="463846"/>
          <w:spacing w:val="5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12901</w:t>
      </w:r>
      <w:r w:rsidRPr="009F3DD1">
        <w:rPr>
          <w:color w:val="463846"/>
          <w:spacing w:val="-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«Кондитер»</w:t>
      </w:r>
      <w:r w:rsidRPr="009F3DD1">
        <w:rPr>
          <w:color w:val="463846"/>
          <w:spacing w:val="5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-</w:t>
      </w:r>
      <w:r w:rsidRPr="009F3DD1">
        <w:rPr>
          <w:color w:val="463846"/>
          <w:spacing w:val="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кондитер</w:t>
      </w:r>
      <w:r w:rsidRPr="009F3DD1">
        <w:rPr>
          <w:color w:val="463846"/>
          <w:spacing w:val="-8"/>
          <w:w w:val="95"/>
          <w:lang w:val="ru-RU"/>
        </w:rPr>
        <w:t xml:space="preserve"> </w:t>
      </w:r>
      <w:r w:rsidRPr="009F3DD1">
        <w:rPr>
          <w:color w:val="463846"/>
          <w:w w:val="95"/>
          <w:sz w:val="30"/>
          <w:lang w:val="ru-RU"/>
        </w:rPr>
        <w:t>.2</w:t>
      </w:r>
      <w:r w:rsidRPr="009F3DD1">
        <w:rPr>
          <w:color w:val="463846"/>
          <w:spacing w:val="-9"/>
          <w:w w:val="95"/>
          <w:sz w:val="30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разряда;</w:t>
      </w:r>
    </w:p>
    <w:p w:rsidR="00754DB9" w:rsidRPr="009F3DD1" w:rsidRDefault="00754DB9">
      <w:pPr>
        <w:pStyle w:val="BodyText"/>
        <w:spacing w:before="160"/>
        <w:ind w:left="226" w:right="570"/>
        <w:rPr>
          <w:lang w:val="ru-RU"/>
        </w:rPr>
      </w:pPr>
      <w:r w:rsidRPr="009F3DD1">
        <w:rPr>
          <w:color w:val="463846"/>
          <w:w w:val="95"/>
          <w:lang w:val="ru-RU"/>
        </w:rPr>
        <w:t xml:space="preserve">-Профессия  </w:t>
      </w:r>
      <w:r w:rsidRPr="009F3DD1">
        <w:rPr>
          <w:color w:val="463846"/>
          <w:spacing w:val="10"/>
          <w:w w:val="95"/>
          <w:lang w:val="ru-RU"/>
        </w:rPr>
        <w:t xml:space="preserve"> </w:t>
      </w:r>
      <w:r w:rsidRPr="009F3DD1">
        <w:rPr>
          <w:color w:val="463846"/>
          <w:spacing w:val="-3"/>
          <w:w w:val="95"/>
          <w:lang w:val="ru-RU"/>
        </w:rPr>
        <w:t>16399</w:t>
      </w:r>
      <w:r w:rsidRPr="009F3DD1">
        <w:rPr>
          <w:color w:val="463846"/>
          <w:spacing w:val="1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«Официант»</w:t>
      </w:r>
      <w:r w:rsidRPr="009F3DD1">
        <w:rPr>
          <w:color w:val="463846"/>
          <w:spacing w:val="5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-</w:t>
      </w:r>
      <w:r w:rsidRPr="009F3DD1">
        <w:rPr>
          <w:color w:val="463846"/>
          <w:spacing w:val="1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официант</w:t>
      </w:r>
      <w:r w:rsidRPr="009F3DD1">
        <w:rPr>
          <w:color w:val="463846"/>
          <w:spacing w:val="2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2</w:t>
      </w:r>
      <w:r w:rsidRPr="009F3DD1">
        <w:rPr>
          <w:color w:val="463846"/>
          <w:spacing w:val="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разряда;</w:t>
      </w:r>
    </w:p>
    <w:p w:rsidR="00754DB9" w:rsidRPr="009F3DD1" w:rsidRDefault="00754DB9">
      <w:pPr>
        <w:pStyle w:val="BodyText"/>
        <w:spacing w:before="160"/>
        <w:ind w:left="226" w:right="570"/>
        <w:rPr>
          <w:lang w:val="ru-RU"/>
        </w:rPr>
      </w:pPr>
      <w:r w:rsidRPr="009F3DD1">
        <w:rPr>
          <w:color w:val="463846"/>
          <w:w w:val="95"/>
          <w:lang w:val="ru-RU"/>
        </w:rPr>
        <w:t xml:space="preserve">-Профессия </w:t>
      </w:r>
      <w:r w:rsidRPr="009F3DD1">
        <w:rPr>
          <w:color w:val="463846"/>
          <w:spacing w:val="1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18511</w:t>
      </w:r>
      <w:r w:rsidRPr="009F3DD1">
        <w:rPr>
          <w:color w:val="463846"/>
          <w:spacing w:val="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«Слесарь</w:t>
      </w:r>
      <w:r w:rsidRPr="009F3DD1">
        <w:rPr>
          <w:color w:val="463846"/>
          <w:spacing w:val="2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по</w:t>
      </w:r>
      <w:r w:rsidRPr="009F3DD1">
        <w:rPr>
          <w:color w:val="463846"/>
          <w:spacing w:val="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ремонту</w:t>
      </w:r>
      <w:r w:rsidRPr="009F3DD1">
        <w:rPr>
          <w:color w:val="463846"/>
          <w:spacing w:val="4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автомобилей»-слесарь </w:t>
      </w:r>
      <w:r w:rsidRPr="009F3DD1">
        <w:rPr>
          <w:color w:val="463846"/>
          <w:spacing w:val="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2</w:t>
      </w:r>
      <w:r w:rsidRPr="009F3DD1">
        <w:rPr>
          <w:color w:val="463846"/>
          <w:spacing w:val="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разряда;</w:t>
      </w:r>
    </w:p>
    <w:p w:rsidR="00754DB9" w:rsidRDefault="00754DB9">
      <w:pPr>
        <w:pStyle w:val="BodyText"/>
        <w:spacing w:before="169"/>
        <w:ind w:left="221" w:right="570"/>
      </w:pPr>
      <w:r>
        <w:rPr>
          <w:color w:val="463846"/>
          <w:w w:val="95"/>
        </w:rPr>
        <w:t xml:space="preserve">-Профессия  </w:t>
      </w:r>
      <w:r>
        <w:rPr>
          <w:color w:val="463846"/>
          <w:spacing w:val="17"/>
          <w:w w:val="95"/>
        </w:rPr>
        <w:t xml:space="preserve"> </w:t>
      </w:r>
      <w:r>
        <w:rPr>
          <w:color w:val="463846"/>
          <w:w w:val="95"/>
        </w:rPr>
        <w:t>16437</w:t>
      </w:r>
      <w:r>
        <w:rPr>
          <w:color w:val="463846"/>
          <w:spacing w:val="-2"/>
          <w:w w:val="95"/>
        </w:rPr>
        <w:t xml:space="preserve"> </w:t>
      </w:r>
      <w:r>
        <w:rPr>
          <w:color w:val="463846"/>
          <w:w w:val="95"/>
        </w:rPr>
        <w:t>«Парикмахер»</w:t>
      </w:r>
      <w:r>
        <w:rPr>
          <w:color w:val="463846"/>
          <w:spacing w:val="48"/>
          <w:w w:val="95"/>
        </w:rPr>
        <w:t xml:space="preserve"> </w:t>
      </w:r>
      <w:r>
        <w:rPr>
          <w:color w:val="463846"/>
          <w:w w:val="95"/>
        </w:rPr>
        <w:t>-</w:t>
      </w:r>
      <w:r>
        <w:rPr>
          <w:color w:val="463846"/>
          <w:spacing w:val="8"/>
          <w:w w:val="95"/>
        </w:rPr>
        <w:t xml:space="preserve"> </w:t>
      </w:r>
      <w:r>
        <w:rPr>
          <w:color w:val="463846"/>
          <w:w w:val="95"/>
        </w:rPr>
        <w:t>парикмахер</w:t>
      </w:r>
      <w:r>
        <w:rPr>
          <w:color w:val="463846"/>
          <w:spacing w:val="54"/>
          <w:w w:val="95"/>
        </w:rPr>
        <w:t xml:space="preserve"> </w:t>
      </w:r>
      <w:r>
        <w:rPr>
          <w:color w:val="463846"/>
          <w:w w:val="95"/>
        </w:rPr>
        <w:t>3</w:t>
      </w:r>
      <w:r>
        <w:rPr>
          <w:color w:val="463846"/>
          <w:spacing w:val="1"/>
          <w:w w:val="95"/>
        </w:rPr>
        <w:t xml:space="preserve"> </w:t>
      </w:r>
      <w:r>
        <w:rPr>
          <w:color w:val="463846"/>
          <w:w w:val="95"/>
        </w:rPr>
        <w:t>разряда;</w:t>
      </w:r>
    </w:p>
    <w:p w:rsidR="00754DB9" w:rsidRDefault="00754DB9">
      <w:pPr>
        <w:pStyle w:val="BodyText"/>
        <w:numPr>
          <w:ilvl w:val="0"/>
          <w:numId w:val="9"/>
        </w:numPr>
        <w:tabs>
          <w:tab w:val="left" w:pos="374"/>
        </w:tabs>
        <w:spacing w:before="160"/>
        <w:ind w:firstLine="4"/>
      </w:pPr>
      <w:r>
        <w:rPr>
          <w:color w:val="463846"/>
          <w:w w:val="95"/>
        </w:rPr>
        <w:t xml:space="preserve">Профессия </w:t>
      </w:r>
      <w:r>
        <w:rPr>
          <w:color w:val="463846"/>
          <w:spacing w:val="6"/>
          <w:w w:val="95"/>
        </w:rPr>
        <w:t xml:space="preserve"> </w:t>
      </w:r>
      <w:r>
        <w:rPr>
          <w:color w:val="463846"/>
          <w:w w:val="95"/>
        </w:rPr>
        <w:t>13450</w:t>
      </w:r>
      <w:r>
        <w:rPr>
          <w:color w:val="463846"/>
          <w:spacing w:val="4"/>
          <w:w w:val="95"/>
        </w:rPr>
        <w:t xml:space="preserve"> </w:t>
      </w:r>
      <w:r>
        <w:rPr>
          <w:color w:val="463846"/>
          <w:w w:val="95"/>
        </w:rPr>
        <w:t>«Маляр»</w:t>
      </w:r>
      <w:r>
        <w:rPr>
          <w:color w:val="463846"/>
          <w:spacing w:val="40"/>
          <w:w w:val="95"/>
        </w:rPr>
        <w:t xml:space="preserve"> </w:t>
      </w:r>
      <w:r>
        <w:rPr>
          <w:color w:val="463846"/>
          <w:w w:val="95"/>
        </w:rPr>
        <w:t>-</w:t>
      </w:r>
      <w:r>
        <w:rPr>
          <w:color w:val="463846"/>
          <w:spacing w:val="11"/>
          <w:w w:val="95"/>
        </w:rPr>
        <w:t xml:space="preserve"> </w:t>
      </w:r>
      <w:r>
        <w:rPr>
          <w:color w:val="463846"/>
          <w:w w:val="95"/>
        </w:rPr>
        <w:t>маляр</w:t>
      </w:r>
      <w:r>
        <w:rPr>
          <w:color w:val="463846"/>
          <w:spacing w:val="22"/>
          <w:w w:val="95"/>
        </w:rPr>
        <w:t xml:space="preserve"> </w:t>
      </w:r>
      <w:r>
        <w:rPr>
          <w:color w:val="463846"/>
          <w:w w:val="95"/>
        </w:rPr>
        <w:t>2-3</w:t>
      </w:r>
      <w:r>
        <w:rPr>
          <w:color w:val="463846"/>
          <w:spacing w:val="10"/>
          <w:w w:val="95"/>
        </w:rPr>
        <w:t xml:space="preserve"> </w:t>
      </w:r>
      <w:r>
        <w:rPr>
          <w:color w:val="463846"/>
          <w:w w:val="95"/>
        </w:rPr>
        <w:t>разряда;</w:t>
      </w:r>
    </w:p>
    <w:p w:rsidR="00754DB9" w:rsidRDefault="00754DB9">
      <w:pPr>
        <w:pStyle w:val="BodyText"/>
        <w:numPr>
          <w:ilvl w:val="0"/>
          <w:numId w:val="9"/>
        </w:numPr>
        <w:tabs>
          <w:tab w:val="left" w:pos="374"/>
        </w:tabs>
        <w:spacing w:before="155"/>
        <w:ind w:left="373"/>
      </w:pPr>
      <w:r>
        <w:rPr>
          <w:color w:val="463846"/>
          <w:w w:val="95"/>
        </w:rPr>
        <w:t xml:space="preserve">Профессия  </w:t>
      </w:r>
      <w:r>
        <w:rPr>
          <w:color w:val="463846"/>
          <w:spacing w:val="10"/>
          <w:w w:val="95"/>
        </w:rPr>
        <w:t xml:space="preserve"> </w:t>
      </w:r>
      <w:r>
        <w:rPr>
          <w:color w:val="463846"/>
          <w:w w:val="95"/>
        </w:rPr>
        <w:t>19727</w:t>
      </w:r>
      <w:r>
        <w:rPr>
          <w:color w:val="463846"/>
          <w:spacing w:val="-5"/>
          <w:w w:val="95"/>
        </w:rPr>
        <w:t xml:space="preserve"> </w:t>
      </w:r>
      <w:r>
        <w:rPr>
          <w:color w:val="463846"/>
          <w:w w:val="95"/>
        </w:rPr>
        <w:t>«</w:t>
      </w:r>
      <w:r>
        <w:rPr>
          <w:color w:val="463846"/>
          <w:spacing w:val="11"/>
          <w:w w:val="95"/>
        </w:rPr>
        <w:t xml:space="preserve"> </w:t>
      </w:r>
      <w:r>
        <w:rPr>
          <w:color w:val="463846"/>
          <w:w w:val="95"/>
        </w:rPr>
        <w:t>Штукатур»</w:t>
      </w:r>
      <w:r>
        <w:rPr>
          <w:color w:val="463846"/>
          <w:spacing w:val="55"/>
          <w:w w:val="95"/>
        </w:rPr>
        <w:t xml:space="preserve"> </w:t>
      </w:r>
      <w:r>
        <w:rPr>
          <w:color w:val="463846"/>
          <w:w w:val="95"/>
        </w:rPr>
        <w:t>-</w:t>
      </w:r>
      <w:r>
        <w:rPr>
          <w:color w:val="463846"/>
          <w:spacing w:val="6"/>
          <w:w w:val="95"/>
        </w:rPr>
        <w:t xml:space="preserve"> </w:t>
      </w:r>
      <w:r>
        <w:rPr>
          <w:color w:val="463846"/>
          <w:w w:val="95"/>
        </w:rPr>
        <w:t>штукатур</w:t>
      </w:r>
      <w:r>
        <w:rPr>
          <w:color w:val="463846"/>
          <w:spacing w:val="36"/>
          <w:w w:val="95"/>
        </w:rPr>
        <w:t xml:space="preserve"> </w:t>
      </w:r>
      <w:r>
        <w:rPr>
          <w:color w:val="463846"/>
          <w:w w:val="95"/>
        </w:rPr>
        <w:t>2</w:t>
      </w:r>
      <w:r>
        <w:rPr>
          <w:color w:val="463846"/>
          <w:spacing w:val="4"/>
          <w:w w:val="95"/>
        </w:rPr>
        <w:t xml:space="preserve"> </w:t>
      </w:r>
      <w:r>
        <w:rPr>
          <w:color w:val="463846"/>
          <w:w w:val="95"/>
        </w:rPr>
        <w:t>разряда;</w:t>
      </w:r>
    </w:p>
    <w:p w:rsidR="00754DB9" w:rsidRDefault="00754DB9">
      <w:pPr>
        <w:pStyle w:val="BodyText"/>
        <w:numPr>
          <w:ilvl w:val="0"/>
          <w:numId w:val="9"/>
        </w:numPr>
        <w:tabs>
          <w:tab w:val="left" w:pos="374"/>
        </w:tabs>
        <w:spacing w:before="165"/>
        <w:ind w:left="373"/>
      </w:pPr>
      <w:r>
        <w:rPr>
          <w:color w:val="463846"/>
          <w:w w:val="95"/>
        </w:rPr>
        <w:t xml:space="preserve">Профессия  </w:t>
      </w:r>
      <w:r>
        <w:rPr>
          <w:color w:val="463846"/>
          <w:spacing w:val="16"/>
          <w:w w:val="95"/>
        </w:rPr>
        <w:t xml:space="preserve"> </w:t>
      </w:r>
      <w:r>
        <w:rPr>
          <w:color w:val="463846"/>
          <w:w w:val="95"/>
        </w:rPr>
        <w:t xml:space="preserve">16909 </w:t>
      </w:r>
      <w:r>
        <w:rPr>
          <w:color w:val="463846"/>
          <w:spacing w:val="12"/>
          <w:w w:val="95"/>
        </w:rPr>
        <w:t xml:space="preserve"> </w:t>
      </w:r>
      <w:r>
        <w:rPr>
          <w:color w:val="463846"/>
          <w:w w:val="95"/>
        </w:rPr>
        <w:t>«Портной»</w:t>
      </w:r>
      <w:r>
        <w:rPr>
          <w:color w:val="463846"/>
          <w:spacing w:val="56"/>
          <w:w w:val="95"/>
        </w:rPr>
        <w:t xml:space="preserve"> </w:t>
      </w:r>
      <w:r>
        <w:rPr>
          <w:color w:val="463846"/>
          <w:w w:val="95"/>
        </w:rPr>
        <w:t>-</w:t>
      </w:r>
      <w:r>
        <w:rPr>
          <w:color w:val="463846"/>
          <w:spacing w:val="7"/>
          <w:w w:val="95"/>
        </w:rPr>
        <w:t xml:space="preserve"> </w:t>
      </w:r>
      <w:r>
        <w:rPr>
          <w:color w:val="463846"/>
          <w:w w:val="95"/>
        </w:rPr>
        <w:t>портной</w:t>
      </w:r>
      <w:r>
        <w:rPr>
          <w:color w:val="463846"/>
          <w:spacing w:val="41"/>
          <w:w w:val="95"/>
        </w:rPr>
        <w:t xml:space="preserve"> </w:t>
      </w:r>
      <w:r>
        <w:rPr>
          <w:color w:val="463846"/>
          <w:w w:val="95"/>
        </w:rPr>
        <w:t>3</w:t>
      </w:r>
      <w:r>
        <w:rPr>
          <w:color w:val="463846"/>
          <w:spacing w:val="-2"/>
          <w:w w:val="95"/>
        </w:rPr>
        <w:t xml:space="preserve"> </w:t>
      </w:r>
      <w:r>
        <w:rPr>
          <w:color w:val="463846"/>
          <w:w w:val="95"/>
        </w:rPr>
        <w:t>разряда;</w:t>
      </w:r>
    </w:p>
    <w:p w:rsidR="00754DB9" w:rsidRDefault="00754DB9">
      <w:pPr>
        <w:pStyle w:val="BodyText"/>
        <w:numPr>
          <w:ilvl w:val="0"/>
          <w:numId w:val="9"/>
        </w:numPr>
        <w:tabs>
          <w:tab w:val="left" w:pos="374"/>
        </w:tabs>
        <w:spacing w:before="165"/>
        <w:ind w:left="373"/>
      </w:pPr>
      <w:r>
        <w:rPr>
          <w:color w:val="463846"/>
          <w:w w:val="95"/>
        </w:rPr>
        <w:t xml:space="preserve">Профессия </w:t>
      </w:r>
      <w:r>
        <w:rPr>
          <w:color w:val="463846"/>
          <w:spacing w:val="6"/>
          <w:w w:val="95"/>
        </w:rPr>
        <w:t xml:space="preserve"> </w:t>
      </w:r>
      <w:r>
        <w:rPr>
          <w:color w:val="463846"/>
          <w:w w:val="95"/>
        </w:rPr>
        <w:t xml:space="preserve">19756 </w:t>
      </w:r>
      <w:r>
        <w:rPr>
          <w:color w:val="463846"/>
          <w:spacing w:val="20"/>
          <w:w w:val="95"/>
        </w:rPr>
        <w:t xml:space="preserve"> </w:t>
      </w:r>
      <w:r>
        <w:rPr>
          <w:color w:val="463846"/>
          <w:w w:val="95"/>
        </w:rPr>
        <w:t xml:space="preserve">«Электрогазосварщик» </w:t>
      </w:r>
      <w:r>
        <w:rPr>
          <w:color w:val="463846"/>
          <w:spacing w:val="9"/>
          <w:w w:val="95"/>
        </w:rPr>
        <w:t xml:space="preserve"> </w:t>
      </w:r>
      <w:r>
        <w:rPr>
          <w:color w:val="463846"/>
          <w:w w:val="95"/>
        </w:rPr>
        <w:t>-</w:t>
      </w:r>
      <w:r>
        <w:rPr>
          <w:color w:val="463846"/>
          <w:spacing w:val="9"/>
          <w:w w:val="95"/>
        </w:rPr>
        <w:t xml:space="preserve"> </w:t>
      </w:r>
      <w:r>
        <w:rPr>
          <w:color w:val="463846"/>
          <w:w w:val="95"/>
        </w:rPr>
        <w:t xml:space="preserve">электрогазосварщик  </w:t>
      </w:r>
      <w:r>
        <w:rPr>
          <w:color w:val="463846"/>
          <w:spacing w:val="10"/>
          <w:w w:val="95"/>
        </w:rPr>
        <w:t xml:space="preserve"> </w:t>
      </w:r>
      <w:r>
        <w:rPr>
          <w:color w:val="463846"/>
          <w:w w:val="95"/>
        </w:rPr>
        <w:t>2</w:t>
      </w:r>
      <w:r>
        <w:rPr>
          <w:color w:val="463846"/>
          <w:spacing w:val="8"/>
          <w:w w:val="95"/>
        </w:rPr>
        <w:t xml:space="preserve"> </w:t>
      </w:r>
      <w:r>
        <w:rPr>
          <w:color w:val="463846"/>
          <w:w w:val="95"/>
        </w:rPr>
        <w:t>разряда;</w:t>
      </w:r>
    </w:p>
    <w:p w:rsidR="00754DB9" w:rsidRDefault="00754DB9">
      <w:pPr>
        <w:pStyle w:val="BodyText"/>
        <w:numPr>
          <w:ilvl w:val="0"/>
          <w:numId w:val="9"/>
        </w:numPr>
        <w:tabs>
          <w:tab w:val="left" w:pos="374"/>
        </w:tabs>
        <w:spacing w:before="155"/>
        <w:ind w:left="373"/>
      </w:pPr>
      <w:r>
        <w:rPr>
          <w:color w:val="463846"/>
          <w:w w:val="95"/>
        </w:rPr>
        <w:t xml:space="preserve">Профессия </w:t>
      </w:r>
      <w:r>
        <w:rPr>
          <w:color w:val="463846"/>
          <w:spacing w:val="2"/>
          <w:w w:val="95"/>
        </w:rPr>
        <w:t xml:space="preserve"> </w:t>
      </w:r>
      <w:r>
        <w:rPr>
          <w:color w:val="463846"/>
          <w:w w:val="95"/>
        </w:rPr>
        <w:t xml:space="preserve">19149 </w:t>
      </w:r>
      <w:r>
        <w:rPr>
          <w:color w:val="463846"/>
          <w:spacing w:val="7"/>
          <w:w w:val="95"/>
        </w:rPr>
        <w:t xml:space="preserve"> </w:t>
      </w:r>
      <w:r>
        <w:rPr>
          <w:color w:val="463846"/>
          <w:w w:val="95"/>
        </w:rPr>
        <w:t>«Токарь»</w:t>
      </w:r>
      <w:r>
        <w:rPr>
          <w:color w:val="463846"/>
          <w:spacing w:val="42"/>
          <w:w w:val="95"/>
        </w:rPr>
        <w:t xml:space="preserve"> </w:t>
      </w:r>
      <w:r>
        <w:rPr>
          <w:color w:val="463846"/>
          <w:w w:val="95"/>
        </w:rPr>
        <w:t>-</w:t>
      </w:r>
      <w:r>
        <w:rPr>
          <w:color w:val="463846"/>
          <w:spacing w:val="-1"/>
          <w:w w:val="95"/>
        </w:rPr>
        <w:t xml:space="preserve"> </w:t>
      </w:r>
      <w:r>
        <w:rPr>
          <w:color w:val="463846"/>
          <w:w w:val="95"/>
        </w:rPr>
        <w:t xml:space="preserve">токарь </w:t>
      </w:r>
      <w:r>
        <w:rPr>
          <w:color w:val="463846"/>
          <w:spacing w:val="43"/>
          <w:w w:val="95"/>
        </w:rPr>
        <w:t xml:space="preserve"> </w:t>
      </w:r>
      <w:r>
        <w:rPr>
          <w:color w:val="463846"/>
          <w:w w:val="95"/>
        </w:rPr>
        <w:t>2</w:t>
      </w:r>
      <w:r>
        <w:rPr>
          <w:color w:val="463846"/>
          <w:spacing w:val="5"/>
          <w:w w:val="95"/>
        </w:rPr>
        <w:t xml:space="preserve"> </w:t>
      </w:r>
      <w:r>
        <w:rPr>
          <w:color w:val="463846"/>
          <w:w w:val="95"/>
        </w:rPr>
        <w:t>разряда;</w:t>
      </w:r>
    </w:p>
    <w:p w:rsidR="00754DB9" w:rsidRDefault="00754DB9">
      <w:pPr>
        <w:spacing w:before="7" w:line="160" w:lineRule="exact"/>
        <w:rPr>
          <w:sz w:val="16"/>
          <w:szCs w:val="16"/>
        </w:rPr>
      </w:pPr>
    </w:p>
    <w:p w:rsidR="00754DB9" w:rsidRDefault="00754DB9">
      <w:pPr>
        <w:spacing w:line="280" w:lineRule="exact"/>
        <w:rPr>
          <w:sz w:val="28"/>
          <w:szCs w:val="28"/>
        </w:rPr>
      </w:pPr>
    </w:p>
    <w:p w:rsidR="00754DB9" w:rsidRDefault="00754DB9">
      <w:pPr>
        <w:pStyle w:val="BodyText"/>
        <w:numPr>
          <w:ilvl w:val="1"/>
          <w:numId w:val="10"/>
        </w:numPr>
        <w:tabs>
          <w:tab w:val="left" w:pos="1404"/>
        </w:tabs>
        <w:ind w:left="1403" w:hanging="489"/>
      </w:pPr>
      <w:r>
        <w:rPr>
          <w:color w:val="463846"/>
          <w:w w:val="95"/>
        </w:rPr>
        <w:t xml:space="preserve">Дополнительное </w:t>
      </w:r>
      <w:r>
        <w:rPr>
          <w:color w:val="463846"/>
          <w:spacing w:val="14"/>
          <w:w w:val="95"/>
        </w:rPr>
        <w:t xml:space="preserve"> </w:t>
      </w:r>
      <w:r>
        <w:rPr>
          <w:color w:val="463846"/>
          <w:w w:val="95"/>
        </w:rPr>
        <w:t>образование:</w:t>
      </w:r>
    </w:p>
    <w:p w:rsidR="00754DB9" w:rsidRDefault="00754DB9">
      <w:pPr>
        <w:spacing w:before="4" w:line="280" w:lineRule="exact"/>
        <w:rPr>
          <w:sz w:val="28"/>
          <w:szCs w:val="28"/>
        </w:rPr>
      </w:pPr>
    </w:p>
    <w:p w:rsidR="00754DB9" w:rsidRPr="009F3DD1" w:rsidRDefault="00754DB9">
      <w:pPr>
        <w:pStyle w:val="BodyText"/>
        <w:spacing w:line="359" w:lineRule="auto"/>
        <w:ind w:left="212" w:right="563" w:firstLine="484"/>
        <w:jc w:val="both"/>
        <w:rPr>
          <w:lang w:val="ru-RU"/>
        </w:rPr>
      </w:pPr>
      <w:r w:rsidRPr="009F3DD1">
        <w:rPr>
          <w:color w:val="463846"/>
          <w:w w:val="95"/>
          <w:lang w:val="ru-RU"/>
        </w:rPr>
        <w:t>обучение</w:t>
      </w:r>
      <w:r w:rsidRPr="009F3DD1">
        <w:rPr>
          <w:color w:val="463846"/>
          <w:spacing w:val="1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по</w:t>
      </w:r>
      <w:r w:rsidRPr="009F3DD1">
        <w:rPr>
          <w:color w:val="463846"/>
          <w:spacing w:val="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основным</w:t>
      </w:r>
      <w:r w:rsidRPr="009F3DD1">
        <w:rPr>
          <w:color w:val="463846"/>
          <w:spacing w:val="1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образовательным</w:t>
      </w:r>
      <w:r w:rsidRPr="009F3DD1">
        <w:rPr>
          <w:color w:val="463846"/>
          <w:spacing w:val="3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программам</w:t>
      </w:r>
      <w:r w:rsidRPr="009F3DD1">
        <w:rPr>
          <w:color w:val="463846"/>
          <w:spacing w:val="4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среднего профессионального</w:t>
      </w:r>
      <w:r w:rsidRPr="009F3DD1">
        <w:rPr>
          <w:color w:val="463846"/>
          <w:spacing w:val="19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образования,</w:t>
      </w:r>
      <w:r w:rsidRPr="009F3DD1">
        <w:rPr>
          <w:color w:val="463846"/>
          <w:spacing w:val="3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осуществляемое  сверх</w:t>
      </w:r>
      <w:r w:rsidRPr="009F3DD1">
        <w:rPr>
          <w:color w:val="463846"/>
          <w:spacing w:val="2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финансируемых</w:t>
      </w:r>
      <w:r w:rsidRPr="009F3DD1">
        <w:rPr>
          <w:color w:val="463846"/>
          <w:spacing w:val="32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за</w:t>
      </w:r>
      <w:r w:rsidRPr="009F3DD1">
        <w:rPr>
          <w:color w:val="463846"/>
          <w:spacing w:val="2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счет средств</w:t>
      </w:r>
      <w:r w:rsidRPr="009F3DD1">
        <w:rPr>
          <w:color w:val="463846"/>
          <w:spacing w:val="4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федерального</w:t>
      </w:r>
      <w:r w:rsidRPr="009F3DD1">
        <w:rPr>
          <w:color w:val="463846"/>
          <w:spacing w:val="4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бюджета</w:t>
      </w:r>
      <w:r w:rsidRPr="009F3DD1">
        <w:rPr>
          <w:color w:val="463846"/>
          <w:spacing w:val="2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контрольных</w:t>
      </w:r>
      <w:r w:rsidRPr="009F3DD1">
        <w:rPr>
          <w:color w:val="463846"/>
          <w:spacing w:val="55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цифр</w:t>
      </w:r>
      <w:r w:rsidRPr="009F3DD1">
        <w:rPr>
          <w:color w:val="463846"/>
          <w:spacing w:val="3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приема</w:t>
      </w:r>
      <w:r w:rsidRPr="009F3DD1">
        <w:rPr>
          <w:color w:val="463846"/>
          <w:spacing w:val="36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обучающихся;</w:t>
      </w:r>
    </w:p>
    <w:p w:rsidR="00754DB9" w:rsidRPr="009F3DD1" w:rsidRDefault="00754DB9">
      <w:pPr>
        <w:pStyle w:val="BodyText"/>
        <w:numPr>
          <w:ilvl w:val="0"/>
          <w:numId w:val="9"/>
        </w:numPr>
        <w:tabs>
          <w:tab w:val="left" w:pos="436"/>
          <w:tab w:val="left" w:pos="1906"/>
          <w:tab w:val="left" w:pos="3909"/>
          <w:tab w:val="left" w:pos="6339"/>
          <w:tab w:val="left" w:pos="8504"/>
        </w:tabs>
        <w:spacing w:before="1" w:line="355" w:lineRule="auto"/>
        <w:ind w:right="581" w:firstLine="0"/>
        <w:rPr>
          <w:lang w:val="ru-RU"/>
        </w:rPr>
      </w:pPr>
      <w:r w:rsidRPr="009F3DD1">
        <w:rPr>
          <w:color w:val="463846"/>
          <w:w w:val="95"/>
          <w:lang w:val="ru-RU"/>
        </w:rPr>
        <w:t xml:space="preserve">обучение </w:t>
      </w:r>
      <w:r w:rsidRPr="009F3DD1">
        <w:rPr>
          <w:color w:val="463846"/>
          <w:spacing w:val="31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по </w:t>
      </w:r>
      <w:r w:rsidRPr="009F3DD1">
        <w:rPr>
          <w:color w:val="463846"/>
          <w:spacing w:val="17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программам </w:t>
      </w:r>
      <w:r w:rsidRPr="009F3DD1">
        <w:rPr>
          <w:color w:val="463846"/>
          <w:spacing w:val="30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дополнительного </w:t>
      </w:r>
      <w:r w:rsidRPr="009F3DD1">
        <w:rPr>
          <w:color w:val="463846"/>
          <w:spacing w:val="58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 xml:space="preserve">профессионального </w:t>
      </w:r>
      <w:r w:rsidRPr="009F3DD1">
        <w:rPr>
          <w:color w:val="463846"/>
          <w:spacing w:val="63"/>
          <w:w w:val="95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образования</w:t>
      </w:r>
      <w:r w:rsidRPr="009F3DD1">
        <w:rPr>
          <w:color w:val="463846"/>
          <w:w w:val="96"/>
          <w:lang w:val="ru-RU"/>
        </w:rPr>
        <w:t xml:space="preserve"> </w:t>
      </w:r>
      <w:r w:rsidRPr="009F3DD1">
        <w:rPr>
          <w:color w:val="463846"/>
          <w:w w:val="95"/>
          <w:lang w:val="ru-RU"/>
        </w:rPr>
        <w:t>(повышение</w:t>
      </w:r>
      <w:r w:rsidRPr="009F3DD1">
        <w:rPr>
          <w:color w:val="463846"/>
          <w:w w:val="95"/>
          <w:lang w:val="ru-RU"/>
        </w:rPr>
        <w:tab/>
        <w:t>квалификации,</w:t>
      </w:r>
      <w:r w:rsidRPr="009F3DD1">
        <w:rPr>
          <w:color w:val="463846"/>
          <w:w w:val="95"/>
          <w:lang w:val="ru-RU"/>
        </w:rPr>
        <w:tab/>
        <w:t>профессиональная</w:t>
      </w:r>
      <w:r w:rsidRPr="009F3DD1">
        <w:rPr>
          <w:color w:val="463846"/>
          <w:w w:val="95"/>
          <w:lang w:val="ru-RU"/>
        </w:rPr>
        <w:tab/>
        <w:t>переподготовка,</w:t>
      </w:r>
      <w:r w:rsidRPr="009F3DD1">
        <w:rPr>
          <w:color w:val="463846"/>
          <w:w w:val="95"/>
          <w:lang w:val="ru-RU"/>
        </w:rPr>
        <w:tab/>
        <w:t>получение</w:t>
      </w:r>
    </w:p>
    <w:p w:rsidR="00754DB9" w:rsidRPr="009F3DD1" w:rsidRDefault="00754DB9">
      <w:pPr>
        <w:spacing w:line="355" w:lineRule="auto"/>
        <w:rPr>
          <w:lang w:val="ru-RU"/>
        </w:rPr>
        <w:sectPr w:rsidR="00754DB9" w:rsidRPr="009F3DD1">
          <w:type w:val="continuous"/>
          <w:pgSz w:w="11910" w:h="16840"/>
          <w:pgMar w:top="340" w:right="360" w:bottom="0" w:left="1240" w:header="720" w:footer="720" w:gutter="0"/>
          <w:cols w:space="720"/>
        </w:sectPr>
      </w:pPr>
    </w:p>
    <w:p w:rsidR="00754DB9" w:rsidRDefault="00754DB9">
      <w:pPr>
        <w:pStyle w:val="BodyText"/>
        <w:tabs>
          <w:tab w:val="left" w:pos="2585"/>
        </w:tabs>
        <w:spacing w:before="10"/>
        <w:ind w:left="207"/>
      </w:pPr>
      <w:r>
        <w:rPr>
          <w:color w:val="463846"/>
          <w:w w:val="95"/>
        </w:rPr>
        <w:t>дополнительной</w:t>
      </w:r>
      <w:r>
        <w:rPr>
          <w:color w:val="463846"/>
          <w:w w:val="95"/>
        </w:rPr>
        <w:tab/>
        <w:t>квалификации,</w:t>
      </w:r>
    </w:p>
    <w:p w:rsidR="00754DB9" w:rsidRDefault="00754DB9">
      <w:pPr>
        <w:pStyle w:val="BodyText"/>
        <w:tabs>
          <w:tab w:val="left" w:pos="2158"/>
        </w:tabs>
        <w:spacing w:before="20"/>
        <w:ind w:left="207"/>
      </w:pPr>
      <w:r>
        <w:rPr>
          <w:w w:val="95"/>
        </w:rPr>
        <w:br w:type="column"/>
      </w:r>
      <w:r>
        <w:rPr>
          <w:color w:val="463846"/>
          <w:w w:val="95"/>
        </w:rPr>
        <w:t>стажировка),</w:t>
      </w:r>
      <w:r>
        <w:rPr>
          <w:color w:val="463846"/>
          <w:w w:val="95"/>
        </w:rPr>
        <w:tab/>
        <w:t>осуществляемое</w:t>
      </w:r>
    </w:p>
    <w:p w:rsidR="00754DB9" w:rsidRDefault="00754DB9">
      <w:pPr>
        <w:pStyle w:val="BodyText"/>
        <w:spacing w:before="24"/>
        <w:ind w:left="207"/>
      </w:pPr>
      <w:r>
        <w:rPr>
          <w:w w:val="95"/>
        </w:rPr>
        <w:br w:type="column"/>
      </w:r>
      <w:r>
        <w:rPr>
          <w:color w:val="463846"/>
          <w:w w:val="95"/>
        </w:rPr>
        <w:t>сверх</w:t>
      </w:r>
    </w:p>
    <w:p w:rsidR="00754DB9" w:rsidRDefault="00754DB9">
      <w:pPr>
        <w:sectPr w:rsidR="00754DB9">
          <w:type w:val="continuous"/>
          <w:pgSz w:w="11910" w:h="16840"/>
          <w:pgMar w:top="340" w:right="360" w:bottom="0" w:left="1240" w:header="720" w:footer="720" w:gutter="0"/>
          <w:cols w:num="3" w:space="720" w:equalWidth="0">
            <w:col w:w="4324" w:space="251"/>
            <w:col w:w="4056" w:space="259"/>
            <w:col w:w="1420"/>
          </w:cols>
        </w:sectPr>
      </w:pPr>
    </w:p>
    <w:p w:rsidR="00754DB9" w:rsidRDefault="00754DB9">
      <w:pPr>
        <w:spacing w:line="200" w:lineRule="exact"/>
        <w:rPr>
          <w:sz w:val="20"/>
          <w:szCs w:val="20"/>
        </w:rPr>
      </w:pPr>
      <w:r>
        <w:rPr>
          <w:noProof/>
          <w:lang w:val="ru-RU" w:eastAsia="ru-RU"/>
        </w:rPr>
        <w:pict>
          <v:group id="_x0000_s1070" style="position:absolute;margin-left:0;margin-top:0;width:595.35pt;height:840pt;z-index:-251666944;mso-position-horizontal-relative:page;mso-position-vertical-relative:page" coordsize="11907,16800">
            <v:shape id="_x0000_s1071" type="#_x0000_t75" style="position:absolute;width:557;height:16800">
              <v:imagedata r:id="rId21" o:title=""/>
            </v:shape>
            <v:group id="_x0000_s1072" style="position:absolute;left:522;top:103;width:11325;height:2" coordorigin="522,103" coordsize="11325,2">
              <v:shape id="_x0000_s1073" style="position:absolute;left:522;top:103;width:11325;height:2" coordorigin="522,103" coordsize="11325,0" path="m522,103r11325,e" filled="f" strokecolor="#18131c" strokeweight="2.09303mm">
                <v:path arrowok="t"/>
              </v:shape>
            </v:group>
            <w10:wrap anchorx="page" anchory="page"/>
          </v:group>
        </w:pict>
      </w: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before="4" w:line="280" w:lineRule="exact"/>
        <w:rPr>
          <w:sz w:val="28"/>
          <w:szCs w:val="28"/>
        </w:rPr>
      </w:pPr>
    </w:p>
    <w:p w:rsidR="00754DB9" w:rsidRDefault="00754DB9">
      <w:pPr>
        <w:ind w:left="104" w:right="10284"/>
        <w:rPr>
          <w:rFonts w:ascii="Times New Roman" w:hAnsi="Times New Roman"/>
          <w:sz w:val="20"/>
          <w:szCs w:val="20"/>
        </w:rPr>
      </w:pPr>
      <w:r>
        <w:pict>
          <v:shape id="_x0000_i1026" type="#_x0000_t75" style="width:489pt;height:12.75pt;mso-position-horizontal-relative:char;mso-position-vertical-relative:line">
            <v:imagedata r:id="rId22" o:title=""/>
          </v:shape>
        </w:pict>
      </w:r>
    </w:p>
    <w:p w:rsidR="00754DB9" w:rsidRDefault="00754DB9">
      <w:pPr>
        <w:rPr>
          <w:rFonts w:ascii="Times New Roman" w:hAnsi="Times New Roman"/>
          <w:sz w:val="20"/>
          <w:szCs w:val="20"/>
        </w:rPr>
        <w:sectPr w:rsidR="00754DB9">
          <w:type w:val="continuous"/>
          <w:pgSz w:w="11910" w:h="16840"/>
          <w:pgMar w:top="340" w:right="360" w:bottom="0" w:left="1240" w:header="720" w:footer="720" w:gutter="0"/>
          <w:cols w:space="720"/>
        </w:sectPr>
      </w:pPr>
    </w:p>
    <w:p w:rsidR="00754DB9" w:rsidRDefault="00754DB9">
      <w:pPr>
        <w:spacing w:before="4" w:line="80" w:lineRule="exact"/>
        <w:rPr>
          <w:sz w:val="8"/>
          <w:szCs w:val="8"/>
        </w:rPr>
      </w:pPr>
      <w:r>
        <w:rPr>
          <w:noProof/>
          <w:lang w:val="ru-RU" w:eastAsia="ru-RU"/>
        </w:rPr>
        <w:pict>
          <v:group id="_x0000_s1074" style="position:absolute;margin-left:0;margin-top:0;width:596.65pt;height:841pt;z-index:-251663872;mso-position-horizontal-relative:page;mso-position-vertical-relative:page" coordsize="11933,16820">
            <v:shape id="_x0000_s1075" type="#_x0000_t75" style="position:absolute;width:461;height:16819">
              <v:imagedata r:id="rId23" o:title=""/>
            </v:shape>
            <v:group id="_x0000_s1076" style="position:absolute;left:431;top:41;width:11469;height:2" coordorigin="431,41" coordsize="11469,2">
              <v:shape id="_x0000_s1077" style="position:absolute;left:431;top:41;width:11469;height:2" coordorigin="431,41" coordsize="11469,0" path="m431,41r11468,e" filled="f" strokecolor="#130f18" strokeweight="1.182mm">
                <v:path arrowok="t"/>
              </v:shape>
              <v:shape id="_x0000_s1078" type="#_x0000_t75" style="position:absolute;left:1402;top:16493;width:9984;height:326">
                <v:imagedata r:id="rId24" o:title=""/>
              </v:shape>
            </v:group>
            <v:group id="_x0000_s1079" style="position:absolute;left:3379;top:16802;width:785;height:2" coordorigin="3379,16802" coordsize="785,2">
              <v:shape id="_x0000_s1080" style="position:absolute;left:3379;top:16802;width:785;height:2" coordorigin="3379,16802" coordsize="785,0" path="m3379,16802r785,e" filled="f" strokecolor="#544854" strokeweight=".25328mm">
                <v:path arrowok="t"/>
              </v:shape>
            </v:group>
            <v:group id="_x0000_s1081" style="position:absolute;left:10042;top:16810;width:1312;height:2" coordorigin="10042,16810" coordsize="1312,2">
              <v:shape id="_x0000_s1082" style="position:absolute;left:10042;top:16810;width:1312;height:2" coordorigin="10042,16810" coordsize="1312,0" path="m10042,16810r1312,e" filled="f" strokecolor="#573b57" strokeweight=".16886mm">
                <v:path arrowok="t"/>
              </v:shape>
            </v:group>
            <v:group id="_x0000_s1083" style="position:absolute;left:6557;top:16812;width:2777;height:2" coordorigin="6557,16812" coordsize="2777,2">
              <v:shape id="_x0000_s1084" style="position:absolute;left:6557;top:16812;width:2777;height:2" coordorigin="6557,16812" coordsize="2777,0" path="m6557,16812r2777,e" filled="f" strokecolor="#543b5b" strokeweight=".25328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35"/>
        <w:gridCol w:w="8178"/>
      </w:tblGrid>
      <w:tr w:rsidR="00754DB9" w:rsidRPr="009F3DD1">
        <w:trPr>
          <w:trHeight w:hRule="exact" w:val="554"/>
        </w:trPr>
        <w:tc>
          <w:tcPr>
            <w:tcW w:w="1235" w:type="dxa"/>
            <w:vMerge w:val="restart"/>
            <w:tcBorders>
              <w:top w:val="nil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178" w:type="dxa"/>
            <w:tcBorders>
              <w:top w:val="nil"/>
              <w:left w:val="nil"/>
              <w:bottom w:val="single" w:sz="6" w:space="0" w:color="5B4B6B"/>
              <w:right w:val="single" w:sz="6" w:space="0" w:color="645B67"/>
            </w:tcBorders>
          </w:tcPr>
          <w:p w:rsidR="00754DB9" w:rsidRPr="0084670B" w:rsidRDefault="00754DB9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754DB9" w:rsidRPr="009F3DD1" w:rsidRDefault="00754DB9">
            <w:pPr>
              <w:pStyle w:val="TableParagraph"/>
              <w:ind w:left="1526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63846"/>
                <w:spacing w:val="33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63846"/>
                <w:spacing w:val="3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463846"/>
                <w:spacing w:val="41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63846"/>
                <w:spacing w:val="5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33"/>
        </w:trPr>
        <w:tc>
          <w:tcPr>
            <w:tcW w:w="1235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78" w:type="dxa"/>
            <w:tcBorders>
              <w:top w:val="single" w:sz="6" w:space="0" w:color="5B4B6B"/>
              <w:left w:val="nil"/>
              <w:bottom w:val="single" w:sz="4" w:space="0" w:color="4B344F"/>
              <w:right w:val="single" w:sz="6" w:space="0" w:color="645B67"/>
            </w:tcBorders>
          </w:tcPr>
          <w:p w:rsidR="00754DB9" w:rsidRDefault="00754DB9">
            <w:pPr>
              <w:pStyle w:val="TableParagraph"/>
              <w:spacing w:before="25"/>
              <w:ind w:right="2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63846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91"/>
        </w:trPr>
        <w:tc>
          <w:tcPr>
            <w:tcW w:w="1235" w:type="dxa"/>
            <w:vMerge/>
            <w:tcBorders>
              <w:left w:val="nil"/>
              <w:bottom w:val="single" w:sz="6" w:space="0" w:color="60445B"/>
              <w:right w:val="nil"/>
            </w:tcBorders>
          </w:tcPr>
          <w:p w:rsidR="00754DB9" w:rsidRPr="0084670B" w:rsidRDefault="00754DB9"/>
        </w:tc>
        <w:tc>
          <w:tcPr>
            <w:tcW w:w="8178" w:type="dxa"/>
            <w:tcBorders>
              <w:top w:val="single" w:sz="4" w:space="0" w:color="4B344F"/>
              <w:left w:val="nil"/>
              <w:bottom w:val="single" w:sz="6" w:space="0" w:color="60445B"/>
              <w:right w:val="single" w:sz="6" w:space="0" w:color="645B67"/>
            </w:tcBorders>
          </w:tcPr>
          <w:p w:rsidR="00754DB9" w:rsidRPr="009F3DD1" w:rsidRDefault="00754DB9">
            <w:pPr>
              <w:pStyle w:val="TableParagraph"/>
              <w:spacing w:before="53"/>
              <w:ind w:left="919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63846"/>
                <w:spacing w:val="18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63846"/>
                <w:spacing w:val="25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63846"/>
                <w:spacing w:val="27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63846"/>
                <w:spacing w:val="53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63846"/>
                <w:spacing w:val="51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63846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13" w:line="220" w:lineRule="exact"/>
        <w:rPr>
          <w:lang w:val="ru-RU"/>
        </w:rPr>
      </w:pPr>
    </w:p>
    <w:p w:rsidR="00754DB9" w:rsidRPr="009F3DD1" w:rsidRDefault="00754DB9">
      <w:pPr>
        <w:spacing w:before="66" w:line="384" w:lineRule="auto"/>
        <w:ind w:left="127" w:right="113" w:firstLine="9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noProof/>
          <w:lang w:val="ru-RU" w:eastAsia="ru-RU"/>
        </w:rPr>
        <w:pict>
          <v:shape id="_x0000_s1085" type="#_x0000_t75" style="position:absolute;left:0;text-align:left;margin-left:69.1pt;margin-top:-76.8pt;width:64.3pt;height:47.05pt;z-index:-251662848;mso-position-horizontal-relative:page">
            <v:imagedata r:id="rId25" o:title=""/>
            <w10:wrap anchorx="page"/>
          </v:shape>
        </w:pict>
      </w:r>
      <w:r>
        <w:rPr>
          <w:noProof/>
          <w:lang w:val="ru-RU" w:eastAsia="ru-RU"/>
        </w:rPr>
        <w:pict>
          <v:shape id="_x0000_s1086" type="#_x0000_t75" style="position:absolute;left:0;text-align:left;margin-left:146.9pt;margin-top:-76.8pt;width:380.15pt;height:16.3pt;z-index:-251661824;mso-position-horizontal-relative:page">
            <v:imagedata r:id="rId26" o:title=""/>
            <w10:wrap anchorx="page"/>
          </v:shape>
        </w:pic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финансируемых</w:t>
      </w:r>
      <w:r w:rsidRPr="009F3DD1">
        <w:rPr>
          <w:rFonts w:ascii="Times New Roman" w:hAnsi="Times New Roman"/>
          <w:color w:val="463846"/>
          <w:spacing w:val="4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</w:t>
      </w:r>
      <w:r w:rsidRPr="009F3DD1">
        <w:rPr>
          <w:rFonts w:ascii="Times New Roman" w:hAnsi="Times New Roman"/>
          <w:color w:val="463846"/>
          <w:spacing w:val="2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счет</w:t>
      </w:r>
      <w:r w:rsidRPr="009F3DD1">
        <w:rPr>
          <w:rFonts w:ascii="Times New Roman" w:hAnsi="Times New Roman"/>
          <w:color w:val="463846"/>
          <w:spacing w:val="3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средств</w:t>
      </w:r>
      <w:r w:rsidRPr="009F3DD1">
        <w:rPr>
          <w:rFonts w:ascii="Times New Roman" w:hAnsi="Times New Roman"/>
          <w:color w:val="463846"/>
          <w:spacing w:val="4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федерального</w:t>
      </w:r>
      <w:r w:rsidRPr="009F3DD1">
        <w:rPr>
          <w:rFonts w:ascii="Times New Roman" w:hAnsi="Times New Roman"/>
          <w:color w:val="463846"/>
          <w:spacing w:val="4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бюджета</w:t>
      </w:r>
      <w:r w:rsidRPr="009F3DD1">
        <w:rPr>
          <w:rFonts w:ascii="Times New Roman" w:hAnsi="Times New Roman"/>
          <w:color w:val="463846"/>
          <w:spacing w:val="4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контрольных</w:t>
      </w:r>
      <w:r w:rsidRPr="009F3DD1">
        <w:rPr>
          <w:rFonts w:ascii="Times New Roman" w:hAnsi="Times New Roman"/>
          <w:color w:val="463846"/>
          <w:spacing w:val="4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цифр</w:t>
      </w:r>
      <w:r w:rsidRPr="009F3DD1">
        <w:rPr>
          <w:rFonts w:ascii="Times New Roman" w:hAnsi="Times New Roman"/>
          <w:color w:val="463846"/>
          <w:w w:val="103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приема</w:t>
      </w:r>
      <w:r w:rsidRPr="009F3DD1">
        <w:rPr>
          <w:rFonts w:ascii="Times New Roman" w:hAnsi="Times New Roman"/>
          <w:color w:val="463846"/>
          <w:spacing w:val="1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обучающихся;</w:t>
      </w:r>
    </w:p>
    <w:p w:rsidR="00754DB9" w:rsidRPr="009F3DD1" w:rsidRDefault="00754DB9">
      <w:pPr>
        <w:numPr>
          <w:ilvl w:val="0"/>
          <w:numId w:val="8"/>
        </w:numPr>
        <w:tabs>
          <w:tab w:val="left" w:pos="357"/>
        </w:tabs>
        <w:spacing w:before="11"/>
        <w:ind w:firstLine="81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подготовка</w:t>
      </w:r>
      <w:r w:rsidRPr="009F3DD1">
        <w:rPr>
          <w:rFonts w:ascii="Times New Roman" w:hAnsi="Times New Roman"/>
          <w:color w:val="463846"/>
          <w:spacing w:val="1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</w:t>
      </w:r>
      <w:r w:rsidRPr="009F3DD1">
        <w:rPr>
          <w:rFonts w:ascii="Times New Roman" w:hAnsi="Times New Roman"/>
          <w:color w:val="463846"/>
          <w:spacing w:val="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поступлению</w:t>
      </w:r>
      <w:r w:rsidRPr="009F3DD1">
        <w:rPr>
          <w:rFonts w:ascii="Times New Roman" w:hAnsi="Times New Roman"/>
          <w:color w:val="463846"/>
          <w:spacing w:val="2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в</w:t>
      </w:r>
      <w:r w:rsidRPr="009F3DD1">
        <w:rPr>
          <w:rFonts w:ascii="Times New Roman" w:hAnsi="Times New Roman"/>
          <w:color w:val="463846"/>
          <w:spacing w:val="-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высшее</w:t>
      </w:r>
      <w:r w:rsidRPr="009F3DD1">
        <w:rPr>
          <w:rFonts w:ascii="Times New Roman" w:hAnsi="Times New Roman"/>
          <w:color w:val="463846"/>
          <w:spacing w:val="1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учебное</w:t>
      </w:r>
      <w:r w:rsidRPr="009F3DD1">
        <w:rPr>
          <w:rFonts w:ascii="Times New Roman" w:hAnsi="Times New Roman"/>
          <w:color w:val="463846"/>
          <w:spacing w:val="1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заведение;</w:t>
      </w:r>
    </w:p>
    <w:p w:rsidR="00754DB9" w:rsidRPr="009F3DD1" w:rsidRDefault="00754DB9">
      <w:pPr>
        <w:numPr>
          <w:ilvl w:val="0"/>
          <w:numId w:val="8"/>
        </w:numPr>
        <w:tabs>
          <w:tab w:val="left" w:pos="386"/>
        </w:tabs>
        <w:spacing w:before="185" w:line="394" w:lineRule="auto"/>
        <w:ind w:right="106" w:firstLine="81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дополнительные</w:t>
      </w:r>
      <w:r w:rsidRPr="009F3DD1">
        <w:rPr>
          <w:rFonts w:ascii="Times New Roman" w:hAnsi="Times New Roman"/>
          <w:color w:val="463846"/>
          <w:spacing w:val="6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учебные</w:t>
      </w:r>
      <w:r w:rsidRPr="009F3DD1">
        <w:rPr>
          <w:rFonts w:ascii="Times New Roman" w:hAnsi="Times New Roman"/>
          <w:color w:val="463846"/>
          <w:spacing w:val="4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занятия</w:t>
      </w:r>
      <w:r w:rsidRPr="009F3DD1">
        <w:rPr>
          <w:rFonts w:ascii="Times New Roman" w:hAnsi="Times New Roman"/>
          <w:color w:val="463846"/>
          <w:spacing w:val="3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</w:t>
      </w:r>
      <w:r w:rsidRPr="009F3DD1">
        <w:rPr>
          <w:rFonts w:ascii="Times New Roman" w:hAnsi="Times New Roman"/>
          <w:color w:val="463846"/>
          <w:spacing w:val="2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углубленному</w:t>
      </w:r>
      <w:r w:rsidRPr="009F3DD1">
        <w:rPr>
          <w:rFonts w:ascii="Times New Roman" w:hAnsi="Times New Roman"/>
          <w:color w:val="463846"/>
          <w:spacing w:val="6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изучению</w:t>
      </w:r>
      <w:r w:rsidRPr="009F3DD1">
        <w:rPr>
          <w:rFonts w:ascii="Times New Roman" w:hAnsi="Times New Roman"/>
          <w:color w:val="463846"/>
          <w:spacing w:val="4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дисциплин,</w:t>
      </w:r>
      <w:r w:rsidRPr="009F3DD1">
        <w:rPr>
          <w:rFonts w:ascii="Times New Roman" w:hAnsi="Times New Roman"/>
          <w:color w:val="463846"/>
          <w:spacing w:val="5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рамками</w:t>
      </w:r>
      <w:r w:rsidRPr="009F3DD1">
        <w:rPr>
          <w:rFonts w:ascii="Times New Roman" w:hAnsi="Times New Roman"/>
          <w:color w:val="463846"/>
          <w:spacing w:val="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объемов</w:t>
      </w:r>
      <w:r w:rsidRPr="009F3DD1">
        <w:rPr>
          <w:rFonts w:ascii="Times New Roman" w:hAnsi="Times New Roman"/>
          <w:color w:val="463846"/>
          <w:spacing w:val="5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образовательных  услуг,</w:t>
      </w:r>
      <w:r w:rsidRPr="009F3DD1">
        <w:rPr>
          <w:rFonts w:ascii="Times New Roman" w:hAnsi="Times New Roman"/>
          <w:color w:val="463846"/>
          <w:spacing w:val="5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предусмотренных</w:t>
      </w:r>
      <w:r w:rsidRPr="009F3DD1">
        <w:rPr>
          <w:rFonts w:ascii="Times New Roman" w:hAnsi="Times New Roman"/>
          <w:color w:val="463846"/>
          <w:spacing w:val="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федеральными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государственными</w:t>
      </w:r>
      <w:r w:rsidRPr="009F3DD1">
        <w:rPr>
          <w:rFonts w:ascii="Times New Roman" w:hAnsi="Times New Roman"/>
          <w:color w:val="463846"/>
          <w:spacing w:val="2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образовательными</w:t>
      </w:r>
      <w:r w:rsidRPr="009F3DD1">
        <w:rPr>
          <w:rFonts w:ascii="Times New Roman" w:hAnsi="Times New Roman"/>
          <w:color w:val="463846"/>
          <w:spacing w:val="3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стандартами;</w:t>
      </w:r>
    </w:p>
    <w:p w:rsidR="00754DB9" w:rsidRPr="009F3DD1" w:rsidRDefault="00754DB9">
      <w:pPr>
        <w:spacing w:before="9"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pStyle w:val="Heading1"/>
        <w:numPr>
          <w:ilvl w:val="0"/>
          <w:numId w:val="10"/>
        </w:numPr>
        <w:tabs>
          <w:tab w:val="left" w:pos="410"/>
        </w:tabs>
        <w:spacing w:line="251" w:lineRule="auto"/>
        <w:ind w:right="179" w:hanging="2460"/>
        <w:rPr>
          <w:b w:val="0"/>
          <w:bCs w:val="0"/>
          <w:lang w:val="ru-RU"/>
        </w:rPr>
      </w:pPr>
      <w:r w:rsidRPr="009F3DD1">
        <w:rPr>
          <w:color w:val="463846"/>
          <w:lang w:val="ru-RU"/>
        </w:rPr>
        <w:t>ПОРЯДОК</w:t>
      </w:r>
      <w:r w:rsidRPr="009F3DD1">
        <w:rPr>
          <w:color w:val="463846"/>
          <w:spacing w:val="46"/>
          <w:lang w:val="ru-RU"/>
        </w:rPr>
        <w:t xml:space="preserve"> </w:t>
      </w:r>
      <w:r w:rsidRPr="009F3DD1">
        <w:rPr>
          <w:color w:val="463846"/>
          <w:lang w:val="ru-RU"/>
        </w:rPr>
        <w:t>ОРГАНИЗАЦИИ</w:t>
      </w:r>
      <w:r w:rsidRPr="009F3DD1">
        <w:rPr>
          <w:color w:val="463846"/>
          <w:spacing w:val="40"/>
          <w:lang w:val="ru-RU"/>
        </w:rPr>
        <w:t xml:space="preserve"> </w:t>
      </w:r>
      <w:r w:rsidRPr="009F3DD1">
        <w:rPr>
          <w:color w:val="463846"/>
          <w:lang w:val="ru-RU"/>
        </w:rPr>
        <w:t>ПРЕДОСТАВЛЕНИЯ</w:t>
      </w:r>
      <w:r w:rsidRPr="009F3DD1">
        <w:rPr>
          <w:color w:val="463846"/>
          <w:spacing w:val="66"/>
          <w:lang w:val="ru-RU"/>
        </w:rPr>
        <w:t xml:space="preserve"> </w:t>
      </w:r>
      <w:r w:rsidRPr="009F3DD1">
        <w:rPr>
          <w:color w:val="463846"/>
          <w:lang w:val="ru-RU"/>
        </w:rPr>
        <w:t>ПЛАТНЫХ ОБРАЗОВАТЕЛЬНЫХ</w:t>
      </w:r>
      <w:r w:rsidRPr="009F3DD1">
        <w:rPr>
          <w:color w:val="463846"/>
          <w:spacing w:val="53"/>
          <w:lang w:val="ru-RU"/>
        </w:rPr>
        <w:t xml:space="preserve"> </w:t>
      </w:r>
      <w:r w:rsidRPr="009F3DD1">
        <w:rPr>
          <w:color w:val="463846"/>
          <w:lang w:val="ru-RU"/>
        </w:rPr>
        <w:t>УСЛУГ</w:t>
      </w:r>
    </w:p>
    <w:p w:rsidR="00754DB9" w:rsidRPr="009F3DD1" w:rsidRDefault="00754DB9">
      <w:pPr>
        <w:spacing w:before="2"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numPr>
          <w:ilvl w:val="1"/>
          <w:numId w:val="10"/>
        </w:numPr>
        <w:tabs>
          <w:tab w:val="left" w:pos="1516"/>
        </w:tabs>
        <w:spacing w:line="390" w:lineRule="auto"/>
        <w:ind w:left="127" w:right="127" w:firstLine="713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Структурным</w:t>
      </w:r>
      <w:r w:rsidRPr="009F3DD1">
        <w:rPr>
          <w:rFonts w:ascii="Times New Roman" w:hAnsi="Times New Roman"/>
          <w:color w:val="463846"/>
          <w:spacing w:val="5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подразделениям</w:t>
      </w:r>
      <w:r w:rsidRPr="009F3DD1">
        <w:rPr>
          <w:rFonts w:ascii="Times New Roman" w:hAnsi="Times New Roman"/>
          <w:color w:val="463846"/>
          <w:spacing w:val="4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колледжа</w:t>
      </w:r>
      <w:r w:rsidRPr="009F3DD1">
        <w:rPr>
          <w:rFonts w:ascii="Times New Roman" w:hAnsi="Times New Roman"/>
          <w:color w:val="463846"/>
          <w:spacing w:val="5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для</w:t>
      </w:r>
      <w:r w:rsidRPr="009F3DD1">
        <w:rPr>
          <w:rFonts w:ascii="Times New Roman" w:hAnsi="Times New Roman"/>
          <w:color w:val="463846"/>
          <w:spacing w:val="6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организации</w:t>
      </w:r>
      <w:r w:rsidRPr="009F3DD1">
        <w:rPr>
          <w:rFonts w:ascii="Times New Roman" w:hAnsi="Times New Roman"/>
          <w:color w:val="463846"/>
          <w:w w:val="103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предоставления</w:t>
      </w:r>
      <w:r w:rsidRPr="009F3DD1">
        <w:rPr>
          <w:rFonts w:ascii="Times New Roman" w:hAnsi="Times New Roman"/>
          <w:color w:val="463846"/>
          <w:spacing w:val="4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платных</w:t>
      </w:r>
      <w:r w:rsidRPr="009F3DD1">
        <w:rPr>
          <w:rFonts w:ascii="Times New Roman" w:hAnsi="Times New Roman"/>
          <w:color w:val="463846"/>
          <w:spacing w:val="3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образовательных</w:t>
      </w:r>
      <w:r w:rsidRPr="009F3DD1">
        <w:rPr>
          <w:rFonts w:ascii="Times New Roman" w:hAnsi="Times New Roman"/>
          <w:color w:val="463846"/>
          <w:spacing w:val="2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</w:t>
      </w:r>
      <w:r w:rsidRPr="009F3DD1">
        <w:rPr>
          <w:rFonts w:ascii="Times New Roman" w:hAnsi="Times New Roman"/>
          <w:color w:val="463846"/>
          <w:spacing w:val="2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на</w:t>
      </w:r>
      <w:r w:rsidRPr="009F3DD1">
        <w:rPr>
          <w:rFonts w:ascii="Times New Roman" w:hAnsi="Times New Roman"/>
          <w:color w:val="463846"/>
          <w:spacing w:val="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начало</w:t>
      </w:r>
      <w:r w:rsidRPr="009F3DD1">
        <w:rPr>
          <w:rFonts w:ascii="Times New Roman" w:hAnsi="Times New Roman"/>
          <w:color w:val="463846"/>
          <w:spacing w:val="2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 xml:space="preserve">нового </w:t>
      </w:r>
      <w:r w:rsidRPr="009F3DD1">
        <w:rPr>
          <w:rFonts w:ascii="Times New Roman" w:hAnsi="Times New Roman"/>
          <w:color w:val="463846"/>
          <w:spacing w:val="1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учебного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года</w:t>
      </w:r>
      <w:r w:rsidRPr="009F3DD1">
        <w:rPr>
          <w:rFonts w:ascii="Times New Roman" w:hAnsi="Times New Roman"/>
          <w:color w:val="463846"/>
          <w:spacing w:val="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необходимо:</w:t>
      </w:r>
    </w:p>
    <w:p w:rsidR="00754DB9" w:rsidRPr="009F3DD1" w:rsidRDefault="00754DB9">
      <w:pPr>
        <w:numPr>
          <w:ilvl w:val="2"/>
          <w:numId w:val="10"/>
        </w:numPr>
        <w:tabs>
          <w:tab w:val="left" w:pos="1535"/>
        </w:tabs>
        <w:spacing w:before="9" w:line="388" w:lineRule="auto"/>
        <w:ind w:right="124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Изучить</w:t>
      </w:r>
      <w:r w:rsidRPr="009F3DD1">
        <w:rPr>
          <w:rFonts w:ascii="Times New Roman" w:hAnsi="Times New Roman"/>
          <w:color w:val="463846"/>
          <w:spacing w:val="1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спрос</w:t>
      </w:r>
      <w:r w:rsidRPr="009F3DD1">
        <w:rPr>
          <w:rFonts w:ascii="Times New Roman" w:hAnsi="Times New Roman"/>
          <w:color w:val="463846"/>
          <w:spacing w:val="6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на</w:t>
      </w:r>
      <w:r w:rsidRPr="009F3DD1">
        <w:rPr>
          <w:rFonts w:ascii="Times New Roman" w:hAnsi="Times New Roman"/>
          <w:color w:val="463846"/>
          <w:spacing w:val="6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платные</w:t>
      </w:r>
      <w:r w:rsidRPr="009F3DD1">
        <w:rPr>
          <w:rFonts w:ascii="Times New Roman" w:hAnsi="Times New Roman"/>
          <w:color w:val="463846"/>
          <w:spacing w:val="1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образовательные</w:t>
      </w:r>
      <w:r w:rsidRPr="009F3DD1">
        <w:rPr>
          <w:rFonts w:ascii="Times New Roman" w:hAnsi="Times New Roman"/>
          <w:color w:val="463846"/>
          <w:spacing w:val="3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услуги</w:t>
      </w:r>
      <w:r w:rsidRPr="009F3DD1">
        <w:rPr>
          <w:rFonts w:ascii="Times New Roman" w:hAnsi="Times New Roman"/>
          <w:color w:val="463846"/>
          <w:spacing w:val="1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определить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предполагаемый</w:t>
      </w:r>
      <w:r w:rsidRPr="009F3DD1">
        <w:rPr>
          <w:rFonts w:ascii="Times New Roman" w:hAnsi="Times New Roman"/>
          <w:color w:val="463846"/>
          <w:spacing w:val="3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контингент</w:t>
      </w:r>
      <w:r w:rsidRPr="009F3DD1">
        <w:rPr>
          <w:rFonts w:ascii="Times New Roman" w:hAnsi="Times New Roman"/>
          <w:color w:val="463846"/>
          <w:spacing w:val="2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обучающихся.</w:t>
      </w:r>
    </w:p>
    <w:p w:rsidR="00754DB9" w:rsidRPr="009F3DD1" w:rsidRDefault="00754DB9">
      <w:pPr>
        <w:numPr>
          <w:ilvl w:val="2"/>
          <w:numId w:val="10"/>
        </w:numPr>
        <w:tabs>
          <w:tab w:val="left" w:pos="2066"/>
        </w:tabs>
        <w:spacing w:before="16" w:line="389" w:lineRule="auto"/>
        <w:ind w:left="127" w:right="117" w:firstLine="713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Разработать</w:t>
      </w:r>
      <w:r w:rsidRPr="009F3DD1">
        <w:rPr>
          <w:rFonts w:ascii="Times New Roman" w:hAnsi="Times New Roman"/>
          <w:color w:val="463846"/>
          <w:spacing w:val="1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5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утвердить</w:t>
      </w:r>
      <w:r w:rsidRPr="009F3DD1">
        <w:rPr>
          <w:rFonts w:ascii="Times New Roman" w:hAnsi="Times New Roman"/>
          <w:color w:val="463846"/>
          <w:spacing w:val="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</w:t>
      </w:r>
      <w:r w:rsidRPr="009F3DD1">
        <w:rPr>
          <w:rFonts w:ascii="Times New Roman" w:hAnsi="Times New Roman"/>
          <w:color w:val="463846"/>
          <w:spacing w:val="6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каждому</w:t>
      </w:r>
      <w:r w:rsidRPr="009F3DD1">
        <w:rPr>
          <w:rFonts w:ascii="Times New Roman" w:hAnsi="Times New Roman"/>
          <w:color w:val="463846"/>
          <w:spacing w:val="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виду</w:t>
      </w:r>
      <w:r w:rsidRPr="009F3DD1">
        <w:rPr>
          <w:rFonts w:ascii="Times New Roman" w:hAnsi="Times New Roman"/>
          <w:color w:val="463846"/>
          <w:spacing w:val="6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платных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образовательных</w:t>
      </w:r>
      <w:r w:rsidRPr="009F3DD1">
        <w:rPr>
          <w:rFonts w:ascii="Times New Roman" w:hAnsi="Times New Roman"/>
          <w:color w:val="463846"/>
          <w:spacing w:val="6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</w:t>
      </w:r>
      <w:r w:rsidRPr="009F3DD1">
        <w:rPr>
          <w:rFonts w:ascii="Times New Roman" w:hAnsi="Times New Roman"/>
          <w:color w:val="463846"/>
          <w:spacing w:val="6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соответствующую</w:t>
      </w:r>
      <w:r w:rsidRPr="009F3DD1">
        <w:rPr>
          <w:rFonts w:ascii="Times New Roman" w:hAnsi="Times New Roman"/>
          <w:color w:val="463846"/>
          <w:spacing w:val="2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образовательную</w:t>
      </w:r>
      <w:r w:rsidRPr="009F3DD1">
        <w:rPr>
          <w:rFonts w:ascii="Times New Roman" w:hAnsi="Times New Roman"/>
          <w:color w:val="463846"/>
          <w:spacing w:val="6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программу. Составить</w:t>
      </w:r>
      <w:r w:rsidRPr="009F3DD1">
        <w:rPr>
          <w:rFonts w:ascii="Times New Roman" w:hAnsi="Times New Roman"/>
          <w:color w:val="463846"/>
          <w:spacing w:val="2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утвердить</w:t>
      </w:r>
      <w:r w:rsidRPr="009F3DD1">
        <w:rPr>
          <w:rFonts w:ascii="Times New Roman" w:hAnsi="Times New Roman"/>
          <w:color w:val="463846"/>
          <w:spacing w:val="2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учебные</w:t>
      </w:r>
      <w:r w:rsidRPr="009F3DD1">
        <w:rPr>
          <w:rFonts w:ascii="Times New Roman" w:hAnsi="Times New Roman"/>
          <w:color w:val="463846"/>
          <w:spacing w:val="2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планы</w:t>
      </w:r>
      <w:r w:rsidRPr="009F3DD1">
        <w:rPr>
          <w:rFonts w:ascii="Times New Roman" w:hAnsi="Times New Roman"/>
          <w:color w:val="463846"/>
          <w:spacing w:val="1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платных</w:t>
      </w:r>
      <w:r w:rsidRPr="009F3DD1">
        <w:rPr>
          <w:rFonts w:ascii="Times New Roman" w:hAnsi="Times New Roman"/>
          <w:color w:val="463846"/>
          <w:spacing w:val="1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образовательных</w:t>
      </w:r>
      <w:r w:rsidRPr="009F3DD1">
        <w:rPr>
          <w:rFonts w:ascii="Times New Roman" w:hAnsi="Times New Roman"/>
          <w:color w:val="463846"/>
          <w:spacing w:val="3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услуг.</w:t>
      </w:r>
      <w:r w:rsidRPr="009F3DD1">
        <w:rPr>
          <w:rFonts w:ascii="Times New Roman" w:hAnsi="Times New Roman"/>
          <w:color w:val="463846"/>
          <w:w w:val="103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Количество</w:t>
      </w:r>
      <w:r w:rsidRPr="009F3DD1">
        <w:rPr>
          <w:rFonts w:ascii="Times New Roman" w:hAnsi="Times New Roman"/>
          <w:color w:val="463846"/>
          <w:spacing w:val="6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часов,</w:t>
      </w:r>
      <w:r w:rsidRPr="009F3DD1">
        <w:rPr>
          <w:rFonts w:ascii="Times New Roman" w:hAnsi="Times New Roman"/>
          <w:color w:val="463846"/>
          <w:spacing w:val="4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предлагаемых</w:t>
      </w:r>
      <w:r w:rsidRPr="009F3DD1">
        <w:rPr>
          <w:rFonts w:ascii="Times New Roman" w:hAnsi="Times New Roman"/>
          <w:color w:val="463846"/>
          <w:spacing w:val="5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в</w:t>
      </w:r>
      <w:r w:rsidRPr="009F3DD1">
        <w:rPr>
          <w:rFonts w:ascii="Times New Roman" w:hAnsi="Times New Roman"/>
          <w:color w:val="463846"/>
          <w:spacing w:val="4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качестве</w:t>
      </w:r>
      <w:r w:rsidRPr="009F3DD1">
        <w:rPr>
          <w:rFonts w:ascii="Times New Roman" w:hAnsi="Times New Roman"/>
          <w:color w:val="463846"/>
          <w:spacing w:val="5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платной</w:t>
      </w:r>
      <w:r w:rsidRPr="009F3DD1">
        <w:rPr>
          <w:rFonts w:ascii="Times New Roman" w:hAnsi="Times New Roman"/>
          <w:color w:val="463846"/>
          <w:spacing w:val="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образовательной</w:t>
      </w:r>
      <w:r w:rsidRPr="009F3DD1">
        <w:rPr>
          <w:rFonts w:ascii="Times New Roman" w:hAnsi="Times New Roman"/>
          <w:color w:val="463846"/>
          <w:spacing w:val="1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услуги,</w:t>
      </w:r>
      <w:r w:rsidRPr="009F3DD1">
        <w:rPr>
          <w:rFonts w:ascii="Times New Roman" w:hAnsi="Times New Roman"/>
          <w:color w:val="463846"/>
          <w:w w:val="103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должно</w:t>
      </w:r>
      <w:r w:rsidRPr="009F3DD1">
        <w:rPr>
          <w:rFonts w:ascii="Times New Roman" w:hAnsi="Times New Roman"/>
          <w:color w:val="463846"/>
          <w:spacing w:val="4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соответствовать</w:t>
      </w:r>
      <w:r w:rsidRPr="009F3DD1">
        <w:rPr>
          <w:rFonts w:ascii="Times New Roman" w:hAnsi="Times New Roman"/>
          <w:color w:val="463846"/>
          <w:spacing w:val="5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возрастным</w:t>
      </w:r>
      <w:r w:rsidRPr="009F3DD1">
        <w:rPr>
          <w:rFonts w:ascii="Times New Roman" w:hAnsi="Times New Roman"/>
          <w:color w:val="463846"/>
          <w:spacing w:val="4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3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индивидуальным</w:t>
      </w:r>
      <w:r w:rsidRPr="009F3DD1">
        <w:rPr>
          <w:rFonts w:ascii="Times New Roman" w:hAnsi="Times New Roman"/>
          <w:color w:val="463846"/>
          <w:spacing w:val="5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особенностям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потребителя.</w:t>
      </w:r>
    </w:p>
    <w:p w:rsidR="00754DB9" w:rsidRPr="009F3DD1" w:rsidRDefault="00754DB9">
      <w:pPr>
        <w:numPr>
          <w:ilvl w:val="2"/>
          <w:numId w:val="10"/>
        </w:numPr>
        <w:tabs>
          <w:tab w:val="left" w:pos="1664"/>
        </w:tabs>
        <w:spacing w:before="15" w:line="386" w:lineRule="auto"/>
        <w:ind w:left="127" w:right="111" w:firstLine="713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Определить</w:t>
      </w:r>
      <w:r w:rsidRPr="009F3DD1">
        <w:rPr>
          <w:rFonts w:ascii="Times New Roman" w:hAnsi="Times New Roman"/>
          <w:color w:val="463846"/>
          <w:spacing w:val="4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требования</w:t>
      </w:r>
      <w:r w:rsidRPr="009F3DD1">
        <w:rPr>
          <w:rFonts w:ascii="Times New Roman" w:hAnsi="Times New Roman"/>
          <w:color w:val="463846"/>
          <w:spacing w:val="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к</w:t>
      </w:r>
      <w:r w:rsidRPr="009F3DD1">
        <w:rPr>
          <w:rFonts w:ascii="Times New Roman" w:hAnsi="Times New Roman"/>
          <w:color w:val="463846"/>
          <w:spacing w:val="4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представлению</w:t>
      </w:r>
      <w:r w:rsidRPr="009F3DD1">
        <w:rPr>
          <w:rFonts w:ascii="Times New Roman" w:hAnsi="Times New Roman"/>
          <w:color w:val="463846"/>
          <w:spacing w:val="1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потребителем  или</w:t>
      </w:r>
      <w:r w:rsidRPr="009F3DD1">
        <w:rPr>
          <w:rFonts w:ascii="Times New Roman" w:hAnsi="Times New Roman"/>
          <w:color w:val="463846"/>
          <w:w w:val="103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заказчиком</w:t>
      </w:r>
      <w:r w:rsidRPr="009F3DD1">
        <w:rPr>
          <w:rFonts w:ascii="Times New Roman" w:hAnsi="Times New Roman"/>
          <w:color w:val="463846"/>
          <w:spacing w:val="5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документов,</w:t>
      </w:r>
      <w:r w:rsidRPr="009F3DD1">
        <w:rPr>
          <w:rFonts w:ascii="Times New Roman" w:hAnsi="Times New Roman"/>
          <w:color w:val="463846"/>
          <w:spacing w:val="6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необходимых</w:t>
      </w:r>
      <w:r w:rsidRPr="009F3DD1">
        <w:rPr>
          <w:rFonts w:ascii="Times New Roman" w:hAnsi="Times New Roman"/>
          <w:color w:val="463846"/>
          <w:spacing w:val="6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при</w:t>
      </w:r>
      <w:r w:rsidRPr="009F3DD1">
        <w:rPr>
          <w:rFonts w:ascii="Times New Roman" w:hAnsi="Times New Roman"/>
          <w:color w:val="463846"/>
          <w:spacing w:val="5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оказании</w:t>
      </w:r>
      <w:r w:rsidRPr="009F3DD1">
        <w:rPr>
          <w:rFonts w:ascii="Times New Roman" w:hAnsi="Times New Roman"/>
          <w:color w:val="463846"/>
          <w:spacing w:val="5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платной</w:t>
      </w:r>
      <w:r w:rsidRPr="009F3DD1">
        <w:rPr>
          <w:rFonts w:ascii="Times New Roman" w:hAnsi="Times New Roman"/>
          <w:color w:val="463846"/>
          <w:spacing w:val="61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образовательной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услуги</w:t>
      </w:r>
      <w:r w:rsidRPr="009F3DD1">
        <w:rPr>
          <w:rFonts w:ascii="Times New Roman" w:hAnsi="Times New Roman"/>
          <w:color w:val="463846"/>
          <w:spacing w:val="1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(документ,</w:t>
      </w:r>
      <w:r w:rsidRPr="009F3DD1">
        <w:rPr>
          <w:rFonts w:ascii="Times New Roman" w:hAnsi="Times New Roman"/>
          <w:color w:val="463846"/>
          <w:spacing w:val="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удостоверяющий</w:t>
      </w:r>
      <w:r w:rsidRPr="009F3DD1">
        <w:rPr>
          <w:rFonts w:ascii="Times New Roman" w:hAnsi="Times New Roman"/>
          <w:color w:val="463846"/>
          <w:spacing w:val="3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личность</w:t>
      </w:r>
      <w:r w:rsidRPr="009F3DD1">
        <w:rPr>
          <w:rFonts w:ascii="Times New Roman" w:hAnsi="Times New Roman"/>
          <w:color w:val="463846"/>
          <w:spacing w:val="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потребителя</w:t>
      </w:r>
      <w:r w:rsidRPr="009F3DD1">
        <w:rPr>
          <w:rFonts w:ascii="Times New Roman" w:hAnsi="Times New Roman"/>
          <w:color w:val="463846"/>
          <w:spacing w:val="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6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(или)</w:t>
      </w:r>
      <w:r w:rsidRPr="009F3DD1">
        <w:rPr>
          <w:rFonts w:ascii="Times New Roman" w:hAnsi="Times New Roman"/>
          <w:color w:val="463846"/>
          <w:spacing w:val="5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заказчика,</w:t>
      </w:r>
      <w:r w:rsidRPr="009F3DD1">
        <w:rPr>
          <w:rFonts w:ascii="Times New Roman" w:hAnsi="Times New Roman"/>
          <w:color w:val="463846"/>
          <w:w w:val="104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заявление</w:t>
      </w:r>
      <w:r w:rsidRPr="009F3DD1">
        <w:rPr>
          <w:rFonts w:ascii="Times New Roman" w:hAnsi="Times New Roman"/>
          <w:color w:val="463846"/>
          <w:spacing w:val="2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потребителя</w:t>
      </w:r>
      <w:r w:rsidRPr="009F3DD1">
        <w:rPr>
          <w:rFonts w:ascii="Times New Roman" w:hAnsi="Times New Roman"/>
          <w:color w:val="463846"/>
          <w:spacing w:val="26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1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(или)</w:t>
      </w:r>
      <w:r w:rsidRPr="009F3DD1">
        <w:rPr>
          <w:rFonts w:ascii="Times New Roman" w:hAnsi="Times New Roman"/>
          <w:color w:val="463846"/>
          <w:spacing w:val="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заказчика</w:t>
      </w:r>
      <w:r w:rsidRPr="009F3DD1">
        <w:rPr>
          <w:rFonts w:ascii="Times New Roman" w:hAnsi="Times New Roman"/>
          <w:color w:val="463846"/>
          <w:spacing w:val="2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 др.).</w:t>
      </w:r>
    </w:p>
    <w:p w:rsidR="00754DB9" w:rsidRPr="009F3DD1" w:rsidRDefault="00754DB9">
      <w:pPr>
        <w:numPr>
          <w:ilvl w:val="2"/>
          <w:numId w:val="10"/>
        </w:numPr>
        <w:tabs>
          <w:tab w:val="left" w:pos="1482"/>
        </w:tabs>
        <w:spacing w:before="19" w:line="388" w:lineRule="auto"/>
        <w:ind w:right="105"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Принять</w:t>
      </w:r>
      <w:r w:rsidRPr="009F3DD1">
        <w:rPr>
          <w:rFonts w:ascii="Times New Roman" w:hAnsi="Times New Roman"/>
          <w:color w:val="463846"/>
          <w:spacing w:val="2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необходимые</w:t>
      </w:r>
      <w:r w:rsidRPr="009F3DD1">
        <w:rPr>
          <w:rFonts w:ascii="Times New Roman" w:hAnsi="Times New Roman"/>
          <w:color w:val="463846"/>
          <w:spacing w:val="32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документы</w:t>
      </w:r>
      <w:r w:rsidRPr="009F3DD1">
        <w:rPr>
          <w:rFonts w:ascii="Times New Roman" w:hAnsi="Times New Roman"/>
          <w:color w:val="463846"/>
          <w:spacing w:val="2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</w:t>
      </w:r>
      <w:r w:rsidRPr="009F3DD1">
        <w:rPr>
          <w:rFonts w:ascii="Times New Roman" w:hAnsi="Times New Roman"/>
          <w:color w:val="463846"/>
          <w:spacing w:val="1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потребителя</w:t>
      </w:r>
      <w:r w:rsidRPr="009F3DD1">
        <w:rPr>
          <w:rFonts w:ascii="Times New Roman" w:hAnsi="Times New Roman"/>
          <w:color w:val="463846"/>
          <w:spacing w:val="2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spacing w:val="2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(или)</w:t>
      </w:r>
      <w:r w:rsidRPr="009F3DD1">
        <w:rPr>
          <w:rFonts w:ascii="Times New Roman" w:hAnsi="Times New Roman"/>
          <w:color w:val="463846"/>
          <w:spacing w:val="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заказчика</w:t>
      </w:r>
      <w:r w:rsidRPr="009F3DD1">
        <w:rPr>
          <w:rFonts w:ascii="Times New Roman" w:hAnsi="Times New Roman"/>
          <w:color w:val="463846"/>
          <w:spacing w:val="27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и</w:t>
      </w:r>
      <w:r w:rsidRPr="009F3DD1">
        <w:rPr>
          <w:rFonts w:ascii="Times New Roman" w:hAnsi="Times New Roman"/>
          <w:color w:val="463846"/>
          <w:w w:val="103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заключить</w:t>
      </w:r>
      <w:r w:rsidRPr="009F3DD1">
        <w:rPr>
          <w:rFonts w:ascii="Times New Roman" w:hAnsi="Times New Roman"/>
          <w:color w:val="463846"/>
          <w:spacing w:val="30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с</w:t>
      </w:r>
      <w:r w:rsidRPr="009F3DD1">
        <w:rPr>
          <w:rFonts w:ascii="Times New Roman" w:hAnsi="Times New Roman"/>
          <w:color w:val="463846"/>
          <w:spacing w:val="-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ними</w:t>
      </w:r>
      <w:r w:rsidRPr="009F3DD1">
        <w:rPr>
          <w:rFonts w:ascii="Times New Roman" w:hAnsi="Times New Roman"/>
          <w:color w:val="463846"/>
          <w:spacing w:val="8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договоры</w:t>
      </w:r>
      <w:r w:rsidRPr="009F3DD1">
        <w:rPr>
          <w:rFonts w:ascii="Times New Roman" w:hAnsi="Times New Roman"/>
          <w:color w:val="463846"/>
          <w:spacing w:val="23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на</w:t>
      </w:r>
      <w:r w:rsidRPr="009F3DD1">
        <w:rPr>
          <w:rFonts w:ascii="Times New Roman" w:hAnsi="Times New Roman"/>
          <w:color w:val="463846"/>
          <w:spacing w:val="5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оказание</w:t>
      </w:r>
      <w:r w:rsidRPr="009F3DD1">
        <w:rPr>
          <w:rFonts w:ascii="Times New Roman" w:hAnsi="Times New Roman"/>
          <w:color w:val="463846"/>
          <w:spacing w:val="14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платных</w:t>
      </w:r>
      <w:r w:rsidRPr="009F3DD1">
        <w:rPr>
          <w:rFonts w:ascii="Times New Roman" w:hAnsi="Times New Roman"/>
          <w:color w:val="463846"/>
          <w:spacing w:val="1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образовательных</w:t>
      </w:r>
      <w:r w:rsidRPr="009F3DD1">
        <w:rPr>
          <w:rFonts w:ascii="Times New Roman" w:hAnsi="Times New Roman"/>
          <w:color w:val="463846"/>
          <w:spacing w:val="19"/>
          <w:w w:val="105"/>
          <w:sz w:val="26"/>
          <w:lang w:val="ru-RU"/>
        </w:rPr>
        <w:t xml:space="preserve"> </w:t>
      </w:r>
      <w:r w:rsidRPr="009F3DD1">
        <w:rPr>
          <w:rFonts w:ascii="Times New Roman" w:hAnsi="Times New Roman"/>
          <w:color w:val="463846"/>
          <w:w w:val="105"/>
          <w:sz w:val="26"/>
          <w:lang w:val="ru-RU"/>
        </w:rPr>
        <w:t>услуг.</w:t>
      </w:r>
    </w:p>
    <w:p w:rsidR="00754DB9" w:rsidRPr="009F3DD1" w:rsidRDefault="00754DB9">
      <w:pPr>
        <w:spacing w:line="388" w:lineRule="auto"/>
        <w:jc w:val="both"/>
        <w:rPr>
          <w:rFonts w:ascii="Times New Roman" w:hAnsi="Times New Roman"/>
          <w:sz w:val="26"/>
          <w:szCs w:val="26"/>
          <w:lang w:val="ru-RU"/>
        </w:rPr>
        <w:sectPr w:rsidR="00754DB9" w:rsidRPr="009F3DD1">
          <w:pgSz w:w="11910" w:h="16840"/>
          <w:pgMar w:top="720" w:right="780" w:bottom="280" w:left="1280" w:header="720" w:footer="720" w:gutter="0"/>
          <w:cols w:space="720"/>
        </w:sectPr>
      </w:pPr>
    </w:p>
    <w:p w:rsidR="00754DB9" w:rsidRDefault="00754DB9">
      <w:pPr>
        <w:spacing w:before="77"/>
        <w:ind w:left="2822"/>
        <w:rPr>
          <w:rFonts w:ascii="Times New Roman" w:hAnsi="Times New Roman"/>
          <w:sz w:val="20"/>
          <w:szCs w:val="20"/>
        </w:rPr>
      </w:pPr>
      <w:r>
        <w:pict>
          <v:shape id="_x0000_i1027" type="#_x0000_t75" style="width:380.25pt;height:16.5pt;mso-position-horizontal-relative:char;mso-position-vertical-relative:line">
            <v:imagedata r:id="rId27" o:title=""/>
          </v:shape>
        </w:pict>
      </w:r>
    </w:p>
    <w:p w:rsidR="00754DB9" w:rsidRPr="009F3DD1" w:rsidRDefault="00754DB9">
      <w:pPr>
        <w:spacing w:line="228" w:lineRule="exact"/>
        <w:ind w:left="3445" w:right="1571"/>
        <w:jc w:val="center"/>
        <w:rPr>
          <w:rFonts w:ascii="Times New Roman" w:hAnsi="Times New Roman"/>
          <w:sz w:val="21"/>
          <w:szCs w:val="21"/>
          <w:lang w:val="ru-RU"/>
        </w:rPr>
      </w:pPr>
      <w:r w:rsidRPr="009F3DD1">
        <w:rPr>
          <w:rFonts w:ascii="Times New Roman" w:hAnsi="Times New Roman"/>
          <w:color w:val="423444"/>
          <w:sz w:val="21"/>
          <w:lang w:val="ru-RU"/>
        </w:rPr>
        <w:t>ГОУ</w:t>
      </w:r>
      <w:r w:rsidRPr="009F3DD1">
        <w:rPr>
          <w:rFonts w:ascii="Times New Roman" w:hAnsi="Times New Roman"/>
          <w:color w:val="423444"/>
          <w:spacing w:val="32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1"/>
          <w:lang w:val="ru-RU"/>
        </w:rPr>
        <w:t>СПО</w:t>
      </w:r>
      <w:r w:rsidRPr="009F3DD1">
        <w:rPr>
          <w:rFonts w:ascii="Times New Roman" w:hAnsi="Times New Roman"/>
          <w:color w:val="423444"/>
          <w:spacing w:val="25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1"/>
          <w:lang w:val="ru-RU"/>
        </w:rPr>
        <w:t>«3абайк8льский</w:t>
      </w:r>
      <w:r w:rsidRPr="009F3DD1">
        <w:rPr>
          <w:rFonts w:ascii="Times New Roman" w:hAnsi="Times New Roman"/>
          <w:color w:val="423444"/>
          <w:spacing w:val="46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1"/>
          <w:lang w:val="ru-RU"/>
        </w:rPr>
        <w:t>государственный</w:t>
      </w:r>
      <w:r w:rsidRPr="009F3DD1">
        <w:rPr>
          <w:rFonts w:ascii="Times New Roman" w:hAnsi="Times New Roman"/>
          <w:color w:val="423444"/>
          <w:spacing w:val="47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1"/>
          <w:lang w:val="ru-RU"/>
        </w:rPr>
        <w:t>колледж»</w:t>
      </w:r>
    </w:p>
    <w:p w:rsidR="00754DB9" w:rsidRPr="009F3DD1" w:rsidRDefault="00754DB9">
      <w:pPr>
        <w:spacing w:before="47"/>
        <w:ind w:left="3444" w:right="1571"/>
        <w:jc w:val="center"/>
        <w:rPr>
          <w:rFonts w:ascii="Times New Roman" w:hAnsi="Times New Roman"/>
          <w:sz w:val="23"/>
          <w:szCs w:val="23"/>
          <w:lang w:val="ru-RU"/>
        </w:rPr>
      </w:pPr>
      <w:r w:rsidRPr="009F3DD1">
        <w:rPr>
          <w:rFonts w:ascii="Times New Roman" w:hAnsi="Times New Roman"/>
          <w:color w:val="423444"/>
          <w:sz w:val="23"/>
          <w:lang w:val="ru-RU"/>
        </w:rPr>
        <w:t>Положение</w:t>
      </w:r>
    </w:p>
    <w:p w:rsidR="00754DB9" w:rsidRPr="009F3DD1" w:rsidRDefault="00754DB9">
      <w:pPr>
        <w:spacing w:before="100"/>
        <w:ind w:left="3454" w:right="1571"/>
        <w:jc w:val="center"/>
        <w:rPr>
          <w:rFonts w:ascii="Times New Roman" w:hAnsi="Times New Roman"/>
          <w:sz w:val="23"/>
          <w:szCs w:val="23"/>
          <w:lang w:val="ru-RU"/>
        </w:rPr>
      </w:pPr>
      <w:r w:rsidRPr="009F3DD1">
        <w:rPr>
          <w:rFonts w:ascii="Times New Roman" w:hAnsi="Times New Roman"/>
          <w:color w:val="423444"/>
          <w:sz w:val="23"/>
          <w:lang w:val="ru-RU"/>
        </w:rPr>
        <w:t>об</w:t>
      </w:r>
      <w:r w:rsidRPr="009F3DD1">
        <w:rPr>
          <w:rFonts w:ascii="Times New Roman" w:hAnsi="Times New Roman"/>
          <w:color w:val="423444"/>
          <w:spacing w:val="25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3"/>
          <w:lang w:val="ru-RU"/>
        </w:rPr>
        <w:t>оказании</w:t>
      </w:r>
      <w:r w:rsidRPr="009F3DD1">
        <w:rPr>
          <w:rFonts w:ascii="Times New Roman" w:hAnsi="Times New Roman"/>
          <w:color w:val="423444"/>
          <w:spacing w:val="36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3"/>
          <w:lang w:val="ru-RU"/>
        </w:rPr>
        <w:t>платных</w:t>
      </w:r>
      <w:r w:rsidRPr="009F3DD1">
        <w:rPr>
          <w:rFonts w:ascii="Times New Roman" w:hAnsi="Times New Roman"/>
          <w:color w:val="423444"/>
          <w:spacing w:val="30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3"/>
          <w:lang w:val="ru-RU"/>
        </w:rPr>
        <w:t>дополнительных</w:t>
      </w:r>
      <w:r w:rsidRPr="009F3DD1">
        <w:rPr>
          <w:rFonts w:ascii="Times New Roman" w:hAnsi="Times New Roman"/>
          <w:color w:val="423444"/>
          <w:spacing w:val="55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3"/>
          <w:lang w:val="ru-RU"/>
        </w:rPr>
        <w:t>образовательных</w:t>
      </w:r>
      <w:r w:rsidRPr="009F3DD1">
        <w:rPr>
          <w:rFonts w:ascii="Times New Roman" w:hAnsi="Times New Roman"/>
          <w:color w:val="423444"/>
          <w:spacing w:val="40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23444"/>
          <w:sz w:val="23"/>
          <w:lang w:val="ru-RU"/>
        </w:rPr>
        <w:t>услуг</w:t>
      </w:r>
    </w:p>
    <w:p w:rsidR="00754DB9" w:rsidRPr="009F3DD1" w:rsidRDefault="00754DB9">
      <w:pPr>
        <w:spacing w:before="1" w:line="130" w:lineRule="exact"/>
        <w:rPr>
          <w:sz w:val="13"/>
          <w:szCs w:val="13"/>
          <w:lang w:val="ru-RU"/>
        </w:rPr>
      </w:pPr>
    </w:p>
    <w:p w:rsidR="00754DB9" w:rsidRPr="009F3DD1" w:rsidRDefault="00754DB9">
      <w:pPr>
        <w:spacing w:line="220" w:lineRule="exact"/>
        <w:rPr>
          <w:lang w:val="ru-RU"/>
        </w:rPr>
      </w:pPr>
    </w:p>
    <w:p w:rsidR="00754DB9" w:rsidRPr="009F3DD1" w:rsidRDefault="00754DB9">
      <w:pPr>
        <w:pStyle w:val="BodyText"/>
        <w:numPr>
          <w:ilvl w:val="2"/>
          <w:numId w:val="7"/>
        </w:numPr>
        <w:tabs>
          <w:tab w:val="left" w:pos="2708"/>
        </w:tabs>
        <w:spacing w:line="361" w:lineRule="auto"/>
        <w:ind w:right="447" w:firstLine="710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7" type="#_x0000_t75" style="position:absolute;left:0;text-align:left;margin-left:.95pt;margin-top:27.45pt;width:17.3pt;height:48.95pt;z-index:-251659776;mso-position-horizontal-relative:page">
            <v:imagedata r:id="rId28" o:title=""/>
            <w10:wrap anchorx="page"/>
          </v:shape>
        </w:pict>
      </w:r>
      <w:r w:rsidRPr="009F3DD1">
        <w:rPr>
          <w:color w:val="423444"/>
          <w:lang w:val="ru-RU"/>
        </w:rPr>
        <w:t>Подготовить</w:t>
      </w:r>
      <w:r w:rsidRPr="009F3DD1">
        <w:rPr>
          <w:color w:val="423444"/>
          <w:spacing w:val="3"/>
          <w:lang w:val="ru-RU"/>
        </w:rPr>
        <w:t xml:space="preserve"> </w:t>
      </w:r>
      <w:r w:rsidRPr="009F3DD1">
        <w:rPr>
          <w:color w:val="423444"/>
          <w:lang w:val="ru-RU"/>
        </w:rPr>
        <w:t>проект</w:t>
      </w:r>
      <w:r w:rsidRPr="009F3DD1">
        <w:rPr>
          <w:color w:val="423444"/>
          <w:spacing w:val="56"/>
          <w:lang w:val="ru-RU"/>
        </w:rPr>
        <w:t xml:space="preserve"> </w:t>
      </w:r>
      <w:r w:rsidRPr="009F3DD1">
        <w:rPr>
          <w:color w:val="423444"/>
          <w:lang w:val="ru-RU"/>
        </w:rPr>
        <w:t>приказа</w:t>
      </w:r>
      <w:r w:rsidRPr="009F3DD1">
        <w:rPr>
          <w:color w:val="423444"/>
          <w:spacing w:val="56"/>
          <w:lang w:val="ru-RU"/>
        </w:rPr>
        <w:t xml:space="preserve"> </w:t>
      </w:r>
      <w:r w:rsidRPr="009F3DD1">
        <w:rPr>
          <w:color w:val="423444"/>
          <w:lang w:val="ru-RU"/>
        </w:rPr>
        <w:t>о</w:t>
      </w:r>
      <w:r w:rsidRPr="009F3DD1">
        <w:rPr>
          <w:color w:val="423444"/>
          <w:spacing w:val="41"/>
          <w:lang w:val="ru-RU"/>
        </w:rPr>
        <w:t xml:space="preserve"> </w:t>
      </w:r>
      <w:r w:rsidRPr="009F3DD1">
        <w:rPr>
          <w:color w:val="423444"/>
          <w:lang w:val="ru-RU"/>
        </w:rPr>
        <w:t>зачислении</w:t>
      </w:r>
      <w:r w:rsidRPr="009F3DD1">
        <w:rPr>
          <w:color w:val="423444"/>
          <w:spacing w:val="3"/>
          <w:lang w:val="ru-RU"/>
        </w:rPr>
        <w:t xml:space="preserve"> </w:t>
      </w:r>
      <w:r w:rsidRPr="009F3DD1">
        <w:rPr>
          <w:color w:val="423444"/>
          <w:lang w:val="ru-RU"/>
        </w:rPr>
        <w:t>потребителей</w:t>
      </w:r>
      <w:r w:rsidRPr="009F3DD1">
        <w:rPr>
          <w:color w:val="423444"/>
          <w:spacing w:val="11"/>
          <w:lang w:val="ru-RU"/>
        </w:rPr>
        <w:t xml:space="preserve"> </w:t>
      </w:r>
      <w:r w:rsidRPr="009F3DD1">
        <w:rPr>
          <w:color w:val="423444"/>
          <w:lang w:val="ru-RU"/>
        </w:rPr>
        <w:t>в</w:t>
      </w:r>
      <w:r w:rsidRPr="009F3DD1">
        <w:rPr>
          <w:color w:val="423444"/>
          <w:spacing w:val="43"/>
          <w:lang w:val="ru-RU"/>
        </w:rPr>
        <w:t xml:space="preserve"> </w:t>
      </w:r>
      <w:r w:rsidRPr="009F3DD1">
        <w:rPr>
          <w:color w:val="423444"/>
          <w:lang w:val="ru-RU"/>
        </w:rPr>
        <w:t>число</w:t>
      </w:r>
      <w:r w:rsidRPr="009F3DD1">
        <w:rPr>
          <w:color w:val="423444"/>
          <w:w w:val="96"/>
          <w:lang w:val="ru-RU"/>
        </w:rPr>
        <w:t xml:space="preserve"> </w:t>
      </w:r>
      <w:r w:rsidRPr="009F3DD1">
        <w:rPr>
          <w:color w:val="423444"/>
          <w:lang w:val="ru-RU"/>
        </w:rPr>
        <w:t>студентов</w:t>
      </w:r>
      <w:r w:rsidRPr="009F3DD1">
        <w:rPr>
          <w:color w:val="423444"/>
          <w:spacing w:val="22"/>
          <w:lang w:val="ru-RU"/>
        </w:rPr>
        <w:t xml:space="preserve"> </w:t>
      </w:r>
      <w:r w:rsidRPr="009F3DD1">
        <w:rPr>
          <w:color w:val="423444"/>
          <w:lang w:val="ru-RU"/>
        </w:rPr>
        <w:t>или</w:t>
      </w:r>
      <w:r w:rsidRPr="009F3DD1">
        <w:rPr>
          <w:color w:val="423444"/>
          <w:spacing w:val="24"/>
          <w:lang w:val="ru-RU"/>
        </w:rPr>
        <w:t xml:space="preserve"> </w:t>
      </w:r>
      <w:r w:rsidRPr="009F3DD1">
        <w:rPr>
          <w:color w:val="423444"/>
          <w:lang w:val="ru-RU"/>
        </w:rPr>
        <w:t>слушателей</w:t>
      </w:r>
      <w:r w:rsidRPr="009F3DD1">
        <w:rPr>
          <w:color w:val="423444"/>
          <w:spacing w:val="36"/>
          <w:lang w:val="ru-RU"/>
        </w:rPr>
        <w:t xml:space="preserve"> </w:t>
      </w:r>
      <w:r w:rsidRPr="009F3DD1">
        <w:rPr>
          <w:color w:val="423444"/>
          <w:spacing w:val="-2"/>
          <w:lang w:val="ru-RU"/>
        </w:rPr>
        <w:t>кол:леджа</w:t>
      </w:r>
      <w:r w:rsidRPr="009F3DD1">
        <w:rPr>
          <w:color w:val="423444"/>
          <w:spacing w:val="11"/>
          <w:lang w:val="ru-RU"/>
        </w:rPr>
        <w:t xml:space="preserve"> </w:t>
      </w:r>
      <w:r w:rsidRPr="009F3DD1">
        <w:rPr>
          <w:color w:val="423444"/>
          <w:lang w:val="ru-RU"/>
        </w:rPr>
        <w:t>в</w:t>
      </w:r>
      <w:r w:rsidRPr="009F3DD1">
        <w:rPr>
          <w:color w:val="423444"/>
          <w:spacing w:val="11"/>
          <w:lang w:val="ru-RU"/>
        </w:rPr>
        <w:t xml:space="preserve"> </w:t>
      </w:r>
      <w:r w:rsidRPr="009F3DD1">
        <w:rPr>
          <w:color w:val="423444"/>
          <w:lang w:val="ru-RU"/>
        </w:rPr>
        <w:t>зависимости</w:t>
      </w:r>
      <w:r w:rsidRPr="009F3DD1">
        <w:rPr>
          <w:color w:val="423444"/>
          <w:spacing w:val="39"/>
          <w:lang w:val="ru-RU"/>
        </w:rPr>
        <w:t xml:space="preserve"> </w:t>
      </w:r>
      <w:r w:rsidRPr="009F3DD1">
        <w:rPr>
          <w:color w:val="423444"/>
          <w:lang w:val="ru-RU"/>
        </w:rPr>
        <w:t>от</w:t>
      </w:r>
      <w:r w:rsidRPr="009F3DD1">
        <w:rPr>
          <w:color w:val="423444"/>
          <w:spacing w:val="10"/>
          <w:lang w:val="ru-RU"/>
        </w:rPr>
        <w:t xml:space="preserve"> </w:t>
      </w:r>
      <w:r w:rsidRPr="009F3DD1">
        <w:rPr>
          <w:color w:val="423444"/>
          <w:lang w:val="ru-RU"/>
        </w:rPr>
        <w:t>вида</w:t>
      </w:r>
      <w:r w:rsidRPr="009F3DD1">
        <w:rPr>
          <w:color w:val="423444"/>
          <w:spacing w:val="13"/>
          <w:lang w:val="ru-RU"/>
        </w:rPr>
        <w:t xml:space="preserve"> </w:t>
      </w:r>
      <w:r w:rsidRPr="009F3DD1">
        <w:rPr>
          <w:color w:val="423444"/>
          <w:lang w:val="ru-RU"/>
        </w:rPr>
        <w:t>платных</w:t>
      </w:r>
      <w:r w:rsidRPr="009F3DD1">
        <w:rPr>
          <w:color w:val="423444"/>
          <w:spacing w:val="27"/>
          <w:w w:val="96"/>
          <w:lang w:val="ru-RU"/>
        </w:rPr>
        <w:t xml:space="preserve"> </w:t>
      </w:r>
      <w:r w:rsidRPr="009F3DD1">
        <w:rPr>
          <w:color w:val="423444"/>
          <w:lang w:val="ru-RU"/>
        </w:rPr>
        <w:t>образовательных</w:t>
      </w:r>
      <w:r w:rsidRPr="009F3DD1">
        <w:rPr>
          <w:color w:val="423444"/>
          <w:spacing w:val="-19"/>
          <w:lang w:val="ru-RU"/>
        </w:rPr>
        <w:t xml:space="preserve"> </w:t>
      </w:r>
      <w:r w:rsidRPr="009F3DD1">
        <w:rPr>
          <w:color w:val="423444"/>
          <w:lang w:val="ru-RU"/>
        </w:rPr>
        <w:t>услуг</w:t>
      </w:r>
      <w:r w:rsidRPr="009F3DD1">
        <w:rPr>
          <w:color w:val="423444"/>
          <w:spacing w:val="-52"/>
          <w:lang w:val="ru-RU"/>
        </w:rPr>
        <w:t xml:space="preserve"> </w:t>
      </w:r>
      <w:r w:rsidRPr="009F3DD1">
        <w:rPr>
          <w:color w:val="564D5D"/>
          <w:lang w:val="ru-RU"/>
        </w:rPr>
        <w:t>.</w:t>
      </w:r>
    </w:p>
    <w:p w:rsidR="00754DB9" w:rsidRPr="009F3DD1" w:rsidRDefault="00754DB9">
      <w:pPr>
        <w:pStyle w:val="BodyText"/>
        <w:numPr>
          <w:ilvl w:val="2"/>
          <w:numId w:val="7"/>
        </w:numPr>
        <w:tabs>
          <w:tab w:val="left" w:pos="2664"/>
        </w:tabs>
        <w:spacing w:before="15" w:line="359" w:lineRule="auto"/>
        <w:ind w:left="1286" w:right="444" w:firstLine="715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8" type="#_x0000_t75" style="position:absolute;left:0;text-align:left;margin-left:0;margin-top:21.25pt;width:18.25pt;height:104.65pt;z-index:-251658752;mso-position-horizontal-relative:page">
            <v:imagedata r:id="rId29" o:title=""/>
            <w10:wrap anchorx="page"/>
          </v:shape>
        </w:pict>
      </w:r>
      <w:r w:rsidRPr="009F3DD1">
        <w:rPr>
          <w:color w:val="423444"/>
          <w:w w:val="95"/>
          <w:lang w:val="ru-RU"/>
        </w:rPr>
        <w:t>Определить</w:t>
      </w:r>
      <w:r w:rsidRPr="009F3DD1">
        <w:rPr>
          <w:color w:val="423444"/>
          <w:spacing w:val="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кадровый</w:t>
      </w:r>
      <w:r w:rsidRPr="009F3DD1">
        <w:rPr>
          <w:color w:val="423444"/>
          <w:spacing w:val="1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состав,</w:t>
      </w:r>
      <w:r w:rsidRPr="009F3DD1">
        <w:rPr>
          <w:color w:val="423444"/>
          <w:spacing w:val="6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занятый</w:t>
      </w:r>
      <w:r w:rsidRPr="009F3DD1">
        <w:rPr>
          <w:color w:val="423444"/>
          <w:spacing w:val="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предоставлением</w:t>
      </w:r>
      <w:r w:rsidRPr="009F3DD1">
        <w:rPr>
          <w:color w:val="423444"/>
          <w:spacing w:val="3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этих</w:t>
      </w:r>
      <w:r w:rsidRPr="009F3DD1">
        <w:rPr>
          <w:color w:val="423444"/>
          <w:spacing w:val="5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услуг. Для</w:t>
      </w:r>
      <w:r w:rsidRPr="009F3DD1">
        <w:rPr>
          <w:color w:val="423444"/>
          <w:spacing w:val="1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оказания</w:t>
      </w:r>
      <w:r w:rsidRPr="009F3DD1">
        <w:rPr>
          <w:color w:val="423444"/>
          <w:spacing w:val="1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платных</w:t>
      </w:r>
      <w:r w:rsidRPr="009F3DD1">
        <w:rPr>
          <w:color w:val="423444"/>
          <w:spacing w:val="1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образовательных</w:t>
      </w:r>
      <w:r w:rsidRPr="009F3DD1">
        <w:rPr>
          <w:color w:val="423444"/>
          <w:spacing w:val="3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услуг</w:t>
      </w:r>
      <w:r w:rsidRPr="009F3DD1">
        <w:rPr>
          <w:color w:val="423444"/>
          <w:spacing w:val="1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колледж</w:t>
      </w:r>
      <w:r w:rsidRPr="009F3DD1">
        <w:rPr>
          <w:color w:val="423444"/>
          <w:spacing w:val="2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может</w:t>
      </w:r>
      <w:r w:rsidRPr="009F3DD1">
        <w:rPr>
          <w:color w:val="423444"/>
          <w:spacing w:val="9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привлекать</w:t>
      </w:r>
      <w:r w:rsidRPr="009F3DD1">
        <w:rPr>
          <w:color w:val="423444"/>
          <w:spacing w:val="18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как</w:t>
      </w:r>
      <w:r w:rsidRPr="009F3DD1">
        <w:rPr>
          <w:color w:val="423444"/>
          <w:w w:val="96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работников </w:t>
      </w:r>
      <w:r w:rsidRPr="009F3DD1">
        <w:rPr>
          <w:color w:val="423444"/>
          <w:spacing w:val="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колледжа,</w:t>
      </w:r>
      <w:r w:rsidRPr="009F3DD1">
        <w:rPr>
          <w:color w:val="423444"/>
          <w:spacing w:val="38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так</w:t>
      </w:r>
      <w:r w:rsidRPr="009F3DD1">
        <w:rPr>
          <w:color w:val="423444"/>
          <w:spacing w:val="3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</w:t>
      </w:r>
      <w:r w:rsidRPr="009F3DD1">
        <w:rPr>
          <w:color w:val="423444"/>
          <w:spacing w:val="3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сторонних</w:t>
      </w:r>
      <w:r w:rsidRPr="009F3DD1">
        <w:rPr>
          <w:color w:val="423444"/>
          <w:spacing w:val="3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лиц</w:t>
      </w:r>
      <w:r w:rsidRPr="009F3DD1">
        <w:rPr>
          <w:color w:val="423444"/>
          <w:spacing w:val="-30"/>
          <w:w w:val="95"/>
          <w:lang w:val="ru-RU"/>
        </w:rPr>
        <w:t xml:space="preserve"> </w:t>
      </w:r>
      <w:r w:rsidRPr="009F3DD1">
        <w:rPr>
          <w:color w:val="564D5D"/>
          <w:w w:val="95"/>
          <w:lang w:val="ru-RU"/>
        </w:rPr>
        <w:t>.</w:t>
      </w:r>
    </w:p>
    <w:p w:rsidR="00754DB9" w:rsidRPr="009F3DD1" w:rsidRDefault="00754DB9">
      <w:pPr>
        <w:pStyle w:val="BodyText"/>
        <w:spacing w:before="18" w:line="365" w:lineRule="auto"/>
        <w:ind w:left="1281" w:right="456" w:firstLine="724"/>
        <w:jc w:val="both"/>
        <w:rPr>
          <w:lang w:val="ru-RU"/>
        </w:rPr>
      </w:pPr>
      <w:r w:rsidRPr="009F3DD1">
        <w:rPr>
          <w:color w:val="423444"/>
          <w:w w:val="95"/>
          <w:lang w:val="ru-RU"/>
        </w:rPr>
        <w:t>Со</w:t>
      </w:r>
      <w:r w:rsidRPr="009F3DD1">
        <w:rPr>
          <w:color w:val="423444"/>
          <w:spacing w:val="1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сторонними</w:t>
      </w:r>
      <w:r w:rsidRPr="009F3DD1">
        <w:rPr>
          <w:color w:val="423444"/>
          <w:spacing w:val="3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лицами</w:t>
      </w:r>
      <w:r w:rsidRPr="009F3DD1">
        <w:rPr>
          <w:color w:val="423444"/>
          <w:spacing w:val="3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могут</w:t>
      </w:r>
      <w:r w:rsidRPr="009F3DD1">
        <w:rPr>
          <w:color w:val="423444"/>
          <w:spacing w:val="1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быть </w:t>
      </w:r>
      <w:r w:rsidRPr="009F3DD1">
        <w:rPr>
          <w:color w:val="423444"/>
          <w:spacing w:val="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заключены </w:t>
      </w:r>
      <w:r w:rsidRPr="009F3DD1">
        <w:rPr>
          <w:color w:val="423444"/>
          <w:spacing w:val="2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как </w:t>
      </w:r>
      <w:r w:rsidRPr="009F3DD1">
        <w:rPr>
          <w:color w:val="423444"/>
          <w:spacing w:val="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трудовые </w:t>
      </w:r>
      <w:r w:rsidRPr="009F3DD1">
        <w:rPr>
          <w:color w:val="423444"/>
          <w:spacing w:val="3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договоры,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так</w:t>
      </w:r>
      <w:r w:rsidRPr="009F3DD1">
        <w:rPr>
          <w:color w:val="423444"/>
          <w:spacing w:val="36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</w:t>
      </w:r>
      <w:r w:rsidRPr="009F3DD1">
        <w:rPr>
          <w:color w:val="423444"/>
          <w:spacing w:val="3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гражданско-правовые</w:t>
      </w:r>
      <w:r w:rsidRPr="009F3DD1">
        <w:rPr>
          <w:color w:val="423444"/>
          <w:spacing w:val="16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договоры.</w:t>
      </w:r>
      <w:r w:rsidRPr="009F3DD1">
        <w:rPr>
          <w:color w:val="423444"/>
          <w:spacing w:val="48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В</w:t>
      </w:r>
      <w:r w:rsidRPr="009F3DD1">
        <w:rPr>
          <w:color w:val="423444"/>
          <w:spacing w:val="39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случае</w:t>
      </w:r>
      <w:r w:rsidRPr="009F3DD1">
        <w:rPr>
          <w:color w:val="423444"/>
          <w:spacing w:val="2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заключения</w:t>
      </w:r>
      <w:r w:rsidRPr="009F3DD1">
        <w:rPr>
          <w:color w:val="423444"/>
          <w:spacing w:val="5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гражданско­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правового</w:t>
      </w:r>
      <w:r w:rsidRPr="009F3DD1">
        <w:rPr>
          <w:color w:val="423444"/>
          <w:spacing w:val="6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договора</w:t>
      </w:r>
      <w:r w:rsidRPr="009F3DD1">
        <w:rPr>
          <w:color w:val="423444"/>
          <w:spacing w:val="66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(договор</w:t>
      </w:r>
      <w:r w:rsidRPr="009F3DD1">
        <w:rPr>
          <w:color w:val="423444"/>
          <w:spacing w:val="5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на</w:t>
      </w:r>
      <w:r w:rsidRPr="009F3DD1">
        <w:rPr>
          <w:color w:val="423444"/>
          <w:spacing w:val="46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оказание</w:t>
      </w:r>
      <w:r w:rsidRPr="009F3DD1">
        <w:rPr>
          <w:color w:val="423444"/>
          <w:spacing w:val="5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преподавательских</w:t>
      </w:r>
      <w:r w:rsidRPr="009F3DD1">
        <w:rPr>
          <w:color w:val="423444"/>
          <w:spacing w:val="2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услуг)</w:t>
      </w:r>
      <w:r w:rsidRPr="009F3DD1">
        <w:rPr>
          <w:color w:val="423444"/>
          <w:spacing w:val="56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заказчиком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услуг</w:t>
      </w:r>
      <w:r w:rsidRPr="009F3DD1">
        <w:rPr>
          <w:color w:val="423444"/>
          <w:spacing w:val="62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выступает</w:t>
      </w:r>
      <w:r w:rsidRPr="009F3DD1">
        <w:rPr>
          <w:color w:val="423444"/>
          <w:spacing w:val="6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колледж,</w:t>
      </w:r>
      <w:r w:rsidRPr="009F3DD1">
        <w:rPr>
          <w:color w:val="423444"/>
          <w:spacing w:val="62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а</w:t>
      </w:r>
      <w:r w:rsidRPr="009F3DD1">
        <w:rPr>
          <w:color w:val="423444"/>
          <w:spacing w:val="3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исполнителем</w:t>
      </w:r>
      <w:r w:rsidRPr="009F3DD1">
        <w:rPr>
          <w:color w:val="423444"/>
          <w:spacing w:val="4"/>
          <w:w w:val="95"/>
          <w:lang w:val="ru-RU"/>
        </w:rPr>
        <w:t xml:space="preserve"> </w:t>
      </w:r>
      <w:r w:rsidRPr="009F3DD1">
        <w:rPr>
          <w:color w:val="423444"/>
          <w:w w:val="180"/>
          <w:lang w:val="ru-RU"/>
        </w:rPr>
        <w:t>-</w:t>
      </w:r>
      <w:r w:rsidRPr="009F3DD1">
        <w:rPr>
          <w:color w:val="423444"/>
          <w:spacing w:val="-2"/>
          <w:w w:val="180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гражданин</w:t>
      </w:r>
      <w:r w:rsidRPr="009F3DD1">
        <w:rPr>
          <w:color w:val="423444"/>
          <w:spacing w:val="1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(физическое</w:t>
      </w:r>
      <w:r w:rsidRPr="009F3DD1">
        <w:rPr>
          <w:color w:val="423444"/>
          <w:spacing w:val="6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лицо),</w:t>
      </w:r>
      <w:r w:rsidRPr="009F3DD1">
        <w:rPr>
          <w:color w:val="423444"/>
          <w:w w:val="96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обладающий</w:t>
      </w:r>
      <w:r w:rsidRPr="009F3DD1">
        <w:rPr>
          <w:color w:val="423444"/>
          <w:spacing w:val="2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специальными</w:t>
      </w:r>
      <w:r w:rsidRPr="009F3DD1">
        <w:rPr>
          <w:color w:val="423444"/>
          <w:spacing w:val="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знаниями</w:t>
      </w:r>
      <w:r w:rsidRPr="009F3DD1">
        <w:rPr>
          <w:color w:val="423444"/>
          <w:spacing w:val="6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</w:t>
      </w:r>
      <w:r w:rsidRPr="009F3DD1">
        <w:rPr>
          <w:color w:val="423444"/>
          <w:spacing w:val="2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навыками,</w:t>
      </w:r>
      <w:r w:rsidRPr="009F3DD1">
        <w:rPr>
          <w:color w:val="423444"/>
          <w:spacing w:val="49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которые</w:t>
      </w:r>
      <w:r w:rsidRPr="009F3DD1">
        <w:rPr>
          <w:color w:val="423444"/>
          <w:spacing w:val="4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подтверждаются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соответствующими </w:t>
      </w:r>
      <w:r w:rsidRPr="009F3DD1">
        <w:rPr>
          <w:color w:val="423444"/>
          <w:spacing w:val="22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документами </w:t>
      </w:r>
      <w:r w:rsidRPr="009F3DD1">
        <w:rPr>
          <w:color w:val="423444"/>
          <w:spacing w:val="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об</w:t>
      </w:r>
      <w:r w:rsidRPr="009F3DD1">
        <w:rPr>
          <w:color w:val="423444"/>
          <w:spacing w:val="3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образовании</w:t>
      </w:r>
      <w:r w:rsidRPr="009F3DD1">
        <w:rPr>
          <w:color w:val="423444"/>
          <w:spacing w:val="-7"/>
          <w:w w:val="95"/>
          <w:lang w:val="ru-RU"/>
        </w:rPr>
        <w:t xml:space="preserve"> </w:t>
      </w:r>
      <w:r w:rsidRPr="009F3DD1">
        <w:rPr>
          <w:color w:val="564D5D"/>
          <w:w w:val="95"/>
          <w:lang w:val="ru-RU"/>
        </w:rPr>
        <w:t>.</w:t>
      </w:r>
    </w:p>
    <w:p w:rsidR="00754DB9" w:rsidRPr="009F3DD1" w:rsidRDefault="00754DB9">
      <w:pPr>
        <w:spacing w:before="4" w:line="300" w:lineRule="exact"/>
        <w:rPr>
          <w:sz w:val="30"/>
          <w:szCs w:val="30"/>
          <w:lang w:val="ru-RU"/>
        </w:rPr>
      </w:pPr>
    </w:p>
    <w:p w:rsidR="00754DB9" w:rsidRDefault="00754DB9">
      <w:pPr>
        <w:pStyle w:val="Heading1"/>
        <w:numPr>
          <w:ilvl w:val="0"/>
          <w:numId w:val="10"/>
        </w:numPr>
        <w:tabs>
          <w:tab w:val="left" w:pos="3120"/>
        </w:tabs>
        <w:ind w:left="3120" w:hanging="240"/>
        <w:jc w:val="center"/>
        <w:rPr>
          <w:b w:val="0"/>
          <w:bCs w:val="0"/>
        </w:rPr>
      </w:pPr>
      <w:r>
        <w:rPr>
          <w:color w:val="423444"/>
        </w:rPr>
        <w:t>ПОРЯДОК</w:t>
      </w:r>
      <w:r>
        <w:rPr>
          <w:color w:val="423444"/>
          <w:spacing w:val="41"/>
        </w:rPr>
        <w:t xml:space="preserve"> </w:t>
      </w:r>
      <w:r>
        <w:rPr>
          <w:color w:val="423444"/>
        </w:rPr>
        <w:t>ЗАКЛЮЧЕНИЯ</w:t>
      </w:r>
      <w:r>
        <w:rPr>
          <w:color w:val="423444"/>
          <w:spacing w:val="55"/>
        </w:rPr>
        <w:t xml:space="preserve"> </w:t>
      </w:r>
      <w:r>
        <w:rPr>
          <w:color w:val="423444"/>
        </w:rPr>
        <w:t>ДОГОВОРОВ</w:t>
      </w:r>
    </w:p>
    <w:p w:rsidR="00754DB9" w:rsidRDefault="00754DB9">
      <w:pPr>
        <w:spacing w:before="6" w:line="280" w:lineRule="exact"/>
        <w:rPr>
          <w:sz w:val="28"/>
          <w:szCs w:val="28"/>
        </w:rPr>
      </w:pPr>
    </w:p>
    <w:p w:rsidR="00754DB9" w:rsidRPr="009F3DD1" w:rsidRDefault="00754DB9">
      <w:pPr>
        <w:pStyle w:val="BodyText"/>
        <w:spacing w:line="357" w:lineRule="auto"/>
        <w:ind w:left="1281" w:right="459" w:firstLine="715"/>
        <w:jc w:val="both"/>
        <w:rPr>
          <w:lang w:val="ru-RU"/>
        </w:rPr>
      </w:pPr>
      <w:r w:rsidRPr="009F3DD1">
        <w:rPr>
          <w:color w:val="423444"/>
          <w:lang w:val="ru-RU"/>
        </w:rPr>
        <w:t>4.1</w:t>
      </w:r>
      <w:r w:rsidRPr="009F3DD1">
        <w:rPr>
          <w:color w:val="423444"/>
          <w:spacing w:val="40"/>
          <w:lang w:val="ru-RU"/>
        </w:rPr>
        <w:t xml:space="preserve"> </w:t>
      </w:r>
      <w:r w:rsidRPr="009F3DD1">
        <w:rPr>
          <w:color w:val="423444"/>
          <w:lang w:val="ru-RU"/>
        </w:rPr>
        <w:t>Основанием</w:t>
      </w:r>
      <w:r w:rsidRPr="009F3DD1">
        <w:rPr>
          <w:color w:val="423444"/>
          <w:spacing w:val="48"/>
          <w:lang w:val="ru-RU"/>
        </w:rPr>
        <w:t xml:space="preserve"> </w:t>
      </w:r>
      <w:r w:rsidRPr="009F3DD1">
        <w:rPr>
          <w:color w:val="423444"/>
          <w:lang w:val="ru-RU"/>
        </w:rPr>
        <w:t>для</w:t>
      </w:r>
      <w:r w:rsidRPr="009F3DD1">
        <w:rPr>
          <w:color w:val="423444"/>
          <w:spacing w:val="39"/>
          <w:lang w:val="ru-RU"/>
        </w:rPr>
        <w:t xml:space="preserve"> </w:t>
      </w:r>
      <w:r w:rsidRPr="009F3DD1">
        <w:rPr>
          <w:color w:val="423444"/>
          <w:lang w:val="ru-RU"/>
        </w:rPr>
        <w:t>оказания</w:t>
      </w:r>
      <w:r w:rsidRPr="009F3DD1">
        <w:rPr>
          <w:color w:val="423444"/>
          <w:spacing w:val="43"/>
          <w:lang w:val="ru-RU"/>
        </w:rPr>
        <w:t xml:space="preserve"> </w:t>
      </w:r>
      <w:r w:rsidRPr="009F3DD1">
        <w:rPr>
          <w:color w:val="423444"/>
          <w:lang w:val="ru-RU"/>
        </w:rPr>
        <w:t>платных</w:t>
      </w:r>
      <w:r w:rsidRPr="009F3DD1">
        <w:rPr>
          <w:color w:val="423444"/>
          <w:spacing w:val="47"/>
          <w:lang w:val="ru-RU"/>
        </w:rPr>
        <w:t xml:space="preserve"> </w:t>
      </w:r>
      <w:r w:rsidRPr="009F3DD1">
        <w:rPr>
          <w:color w:val="423444"/>
          <w:lang w:val="ru-RU"/>
        </w:rPr>
        <w:t>образовательных</w:t>
      </w:r>
      <w:r w:rsidRPr="009F3DD1">
        <w:rPr>
          <w:color w:val="423444"/>
          <w:spacing w:val="52"/>
          <w:lang w:val="ru-RU"/>
        </w:rPr>
        <w:t xml:space="preserve"> </w:t>
      </w:r>
      <w:r w:rsidRPr="009F3DD1">
        <w:rPr>
          <w:color w:val="423444"/>
          <w:lang w:val="ru-RU"/>
        </w:rPr>
        <w:t>услуг</w:t>
      </w:r>
      <w:r w:rsidRPr="009F3DD1">
        <w:rPr>
          <w:color w:val="423444"/>
          <w:spacing w:val="45"/>
          <w:lang w:val="ru-RU"/>
        </w:rPr>
        <w:t xml:space="preserve"> </w:t>
      </w:r>
      <w:r w:rsidRPr="009F3DD1">
        <w:rPr>
          <w:color w:val="423444"/>
          <w:lang w:val="ru-RU"/>
        </w:rPr>
        <w:t>является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lang w:val="ru-RU"/>
        </w:rPr>
        <w:t>договор.</w:t>
      </w:r>
      <w:r w:rsidRPr="009F3DD1">
        <w:rPr>
          <w:color w:val="423444"/>
          <w:spacing w:val="-7"/>
          <w:lang w:val="ru-RU"/>
        </w:rPr>
        <w:t xml:space="preserve"> </w:t>
      </w:r>
      <w:r w:rsidRPr="009F3DD1">
        <w:rPr>
          <w:color w:val="423444"/>
          <w:lang w:val="ru-RU"/>
        </w:rPr>
        <w:t>Договор</w:t>
      </w:r>
      <w:r w:rsidRPr="009F3DD1">
        <w:rPr>
          <w:color w:val="423444"/>
          <w:spacing w:val="-6"/>
          <w:lang w:val="ru-RU"/>
        </w:rPr>
        <w:t xml:space="preserve"> </w:t>
      </w:r>
      <w:r w:rsidRPr="009F3DD1">
        <w:rPr>
          <w:color w:val="423444"/>
          <w:lang w:val="ru-RU"/>
        </w:rPr>
        <w:t>заключается</w:t>
      </w:r>
      <w:r w:rsidRPr="009F3DD1">
        <w:rPr>
          <w:color w:val="423444"/>
          <w:spacing w:val="-2"/>
          <w:lang w:val="ru-RU"/>
        </w:rPr>
        <w:t xml:space="preserve"> </w:t>
      </w:r>
      <w:r w:rsidRPr="009F3DD1">
        <w:rPr>
          <w:color w:val="423444"/>
          <w:lang w:val="ru-RU"/>
        </w:rPr>
        <w:t>до</w:t>
      </w:r>
      <w:r w:rsidRPr="009F3DD1">
        <w:rPr>
          <w:color w:val="423444"/>
          <w:spacing w:val="-14"/>
          <w:lang w:val="ru-RU"/>
        </w:rPr>
        <w:t xml:space="preserve"> </w:t>
      </w:r>
      <w:r w:rsidRPr="009F3DD1">
        <w:rPr>
          <w:color w:val="423444"/>
          <w:lang w:val="ru-RU"/>
        </w:rPr>
        <w:t>начала</w:t>
      </w:r>
      <w:r w:rsidRPr="009F3DD1">
        <w:rPr>
          <w:color w:val="423444"/>
          <w:spacing w:val="-8"/>
          <w:lang w:val="ru-RU"/>
        </w:rPr>
        <w:t xml:space="preserve"> </w:t>
      </w:r>
      <w:r w:rsidRPr="009F3DD1">
        <w:rPr>
          <w:color w:val="423444"/>
          <w:lang w:val="ru-RU"/>
        </w:rPr>
        <w:t>их</w:t>
      </w:r>
      <w:r w:rsidRPr="009F3DD1">
        <w:rPr>
          <w:color w:val="423444"/>
          <w:spacing w:val="-16"/>
          <w:lang w:val="ru-RU"/>
        </w:rPr>
        <w:t xml:space="preserve"> </w:t>
      </w:r>
      <w:r w:rsidRPr="009F3DD1">
        <w:rPr>
          <w:color w:val="423444"/>
          <w:lang w:val="ru-RU"/>
        </w:rPr>
        <w:t>оказания.</w:t>
      </w:r>
    </w:p>
    <w:p w:rsidR="00754DB9" w:rsidRPr="009F3DD1" w:rsidRDefault="00754DB9">
      <w:pPr>
        <w:pStyle w:val="BodyText"/>
        <w:spacing w:before="15" w:line="359" w:lineRule="auto"/>
        <w:ind w:left="1281" w:right="460" w:firstLine="715"/>
        <w:jc w:val="both"/>
        <w:rPr>
          <w:lang w:val="ru-RU"/>
        </w:rPr>
      </w:pPr>
      <w:r w:rsidRPr="009F3DD1">
        <w:rPr>
          <w:color w:val="423444"/>
          <w:w w:val="95"/>
          <w:lang w:val="ru-RU"/>
        </w:rPr>
        <w:t>4.1.1</w:t>
      </w:r>
      <w:r w:rsidRPr="009F3DD1">
        <w:rPr>
          <w:color w:val="423444"/>
          <w:spacing w:val="4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Договор,</w:t>
      </w:r>
      <w:r w:rsidRPr="009F3DD1">
        <w:rPr>
          <w:color w:val="423444"/>
          <w:spacing w:val="59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имеющий</w:t>
      </w:r>
      <w:r w:rsidRPr="009F3DD1">
        <w:rPr>
          <w:color w:val="423444"/>
          <w:spacing w:val="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объем</w:t>
      </w:r>
      <w:r w:rsidRPr="009F3DD1">
        <w:rPr>
          <w:color w:val="423444"/>
          <w:spacing w:val="4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более</w:t>
      </w:r>
      <w:r w:rsidRPr="009F3DD1">
        <w:rPr>
          <w:color w:val="423444"/>
          <w:spacing w:val="4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одного</w:t>
      </w:r>
      <w:r w:rsidRPr="009F3DD1">
        <w:rPr>
          <w:color w:val="423444"/>
          <w:spacing w:val="3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листа,</w:t>
      </w:r>
      <w:r w:rsidRPr="009F3DD1">
        <w:rPr>
          <w:color w:val="423444"/>
          <w:spacing w:val="4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должен</w:t>
      </w:r>
      <w:r w:rsidRPr="009F3DD1">
        <w:rPr>
          <w:color w:val="423444"/>
          <w:spacing w:val="62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быть</w:t>
      </w:r>
      <w:r w:rsidRPr="009F3DD1">
        <w:rPr>
          <w:color w:val="423444"/>
          <w:spacing w:val="3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прошит,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листы</w:t>
      </w:r>
      <w:r w:rsidRPr="009F3DD1">
        <w:rPr>
          <w:color w:val="423444"/>
          <w:spacing w:val="1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пронумерованы</w:t>
      </w:r>
      <w:r w:rsidRPr="009F3DD1">
        <w:rPr>
          <w:color w:val="423444"/>
          <w:spacing w:val="7"/>
          <w:w w:val="95"/>
          <w:lang w:val="ru-RU"/>
        </w:rPr>
        <w:t xml:space="preserve"> </w:t>
      </w:r>
      <w:r w:rsidRPr="009F3DD1">
        <w:rPr>
          <w:color w:val="564D5D"/>
          <w:w w:val="95"/>
          <w:lang w:val="ru-RU"/>
        </w:rPr>
        <w:t>.</w:t>
      </w:r>
      <w:r w:rsidRPr="009F3DD1">
        <w:rPr>
          <w:color w:val="564D5D"/>
          <w:spacing w:val="38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Количество</w:t>
      </w:r>
      <w:r w:rsidRPr="009F3DD1">
        <w:rPr>
          <w:color w:val="423444"/>
          <w:spacing w:val="1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прошнурованных</w:t>
      </w:r>
      <w:r w:rsidRPr="009F3DD1">
        <w:rPr>
          <w:color w:val="423444"/>
          <w:spacing w:val="34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листов</w:t>
      </w:r>
      <w:r w:rsidRPr="009F3DD1">
        <w:rPr>
          <w:color w:val="423444"/>
          <w:spacing w:val="65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удостоверяется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подписями</w:t>
      </w:r>
      <w:r w:rsidRPr="009F3DD1">
        <w:rPr>
          <w:color w:val="423444"/>
          <w:spacing w:val="26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уполномоченных</w:t>
      </w:r>
      <w:r w:rsidRPr="009F3DD1">
        <w:rPr>
          <w:color w:val="423444"/>
          <w:spacing w:val="4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представителей</w:t>
      </w:r>
      <w:r w:rsidRPr="009F3DD1">
        <w:rPr>
          <w:color w:val="423444"/>
          <w:spacing w:val="38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сторон</w:t>
      </w:r>
      <w:r w:rsidRPr="009F3DD1">
        <w:rPr>
          <w:color w:val="423444"/>
          <w:spacing w:val="9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договора</w:t>
      </w:r>
      <w:r w:rsidRPr="009F3DD1">
        <w:rPr>
          <w:color w:val="423444"/>
          <w:spacing w:val="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</w:t>
      </w:r>
      <w:r w:rsidRPr="009F3DD1">
        <w:rPr>
          <w:color w:val="423444"/>
          <w:spacing w:val="59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заверяются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печатями.</w:t>
      </w:r>
    </w:p>
    <w:p w:rsidR="00754DB9" w:rsidRPr="009F3DD1" w:rsidRDefault="00754DB9">
      <w:pPr>
        <w:pStyle w:val="BodyText"/>
        <w:spacing w:before="28" w:line="361" w:lineRule="auto"/>
        <w:ind w:left="1286" w:right="472" w:firstLine="705"/>
        <w:jc w:val="both"/>
        <w:rPr>
          <w:lang w:val="ru-RU"/>
        </w:rPr>
      </w:pPr>
      <w:r w:rsidRPr="009F3DD1">
        <w:rPr>
          <w:color w:val="423444"/>
          <w:lang w:val="ru-RU"/>
        </w:rPr>
        <w:t>Если</w:t>
      </w:r>
      <w:r w:rsidRPr="009F3DD1">
        <w:rPr>
          <w:color w:val="423444"/>
          <w:spacing w:val="44"/>
          <w:lang w:val="ru-RU"/>
        </w:rPr>
        <w:t xml:space="preserve"> </w:t>
      </w:r>
      <w:r w:rsidRPr="009F3DD1">
        <w:rPr>
          <w:color w:val="423444"/>
          <w:lang w:val="ru-RU"/>
        </w:rPr>
        <w:t>договор</w:t>
      </w:r>
      <w:r w:rsidRPr="009F3DD1">
        <w:rPr>
          <w:color w:val="423444"/>
          <w:spacing w:val="53"/>
          <w:lang w:val="ru-RU"/>
        </w:rPr>
        <w:t xml:space="preserve"> </w:t>
      </w:r>
      <w:r w:rsidRPr="009F3DD1">
        <w:rPr>
          <w:color w:val="423444"/>
          <w:lang w:val="ru-RU"/>
        </w:rPr>
        <w:t>на</w:t>
      </w:r>
      <w:r w:rsidRPr="009F3DD1">
        <w:rPr>
          <w:color w:val="423444"/>
          <w:spacing w:val="29"/>
          <w:lang w:val="ru-RU"/>
        </w:rPr>
        <w:t xml:space="preserve"> </w:t>
      </w:r>
      <w:r w:rsidRPr="009F3DD1">
        <w:rPr>
          <w:color w:val="423444"/>
          <w:lang w:val="ru-RU"/>
        </w:rPr>
        <w:t>нескольких</w:t>
      </w:r>
      <w:r w:rsidRPr="009F3DD1">
        <w:rPr>
          <w:color w:val="423444"/>
          <w:spacing w:val="48"/>
          <w:lang w:val="ru-RU"/>
        </w:rPr>
        <w:t xml:space="preserve"> </w:t>
      </w:r>
      <w:r w:rsidRPr="009F3DD1">
        <w:rPr>
          <w:color w:val="423444"/>
          <w:lang w:val="ru-RU"/>
        </w:rPr>
        <w:t>листах</w:t>
      </w:r>
      <w:r w:rsidRPr="009F3DD1">
        <w:rPr>
          <w:color w:val="423444"/>
          <w:spacing w:val="50"/>
          <w:lang w:val="ru-RU"/>
        </w:rPr>
        <w:t xml:space="preserve"> </w:t>
      </w:r>
      <w:r w:rsidRPr="009F3DD1">
        <w:rPr>
          <w:color w:val="423444"/>
          <w:lang w:val="ru-RU"/>
        </w:rPr>
        <w:t>не</w:t>
      </w:r>
      <w:r w:rsidRPr="009F3DD1">
        <w:rPr>
          <w:color w:val="423444"/>
          <w:spacing w:val="28"/>
          <w:lang w:val="ru-RU"/>
        </w:rPr>
        <w:t xml:space="preserve"> </w:t>
      </w:r>
      <w:r w:rsidRPr="009F3DD1">
        <w:rPr>
          <w:color w:val="423444"/>
          <w:lang w:val="ru-RU"/>
        </w:rPr>
        <w:t>прошит,</w:t>
      </w:r>
      <w:r w:rsidRPr="009F3DD1">
        <w:rPr>
          <w:color w:val="423444"/>
          <w:spacing w:val="45"/>
          <w:lang w:val="ru-RU"/>
        </w:rPr>
        <w:t xml:space="preserve"> </w:t>
      </w:r>
      <w:r w:rsidRPr="009F3DD1">
        <w:rPr>
          <w:color w:val="423444"/>
          <w:lang w:val="ru-RU"/>
        </w:rPr>
        <w:t>то</w:t>
      </w:r>
      <w:r w:rsidRPr="009F3DD1">
        <w:rPr>
          <w:color w:val="423444"/>
          <w:spacing w:val="47"/>
          <w:lang w:val="ru-RU"/>
        </w:rPr>
        <w:t xml:space="preserve"> </w:t>
      </w:r>
      <w:r w:rsidRPr="009F3DD1">
        <w:rPr>
          <w:color w:val="423444"/>
          <w:lang w:val="ru-RU"/>
        </w:rPr>
        <w:t>визируется</w:t>
      </w:r>
      <w:r w:rsidRPr="009F3DD1">
        <w:rPr>
          <w:color w:val="423444"/>
          <w:w w:val="96"/>
          <w:lang w:val="ru-RU"/>
        </w:rPr>
        <w:t xml:space="preserve"> </w:t>
      </w:r>
      <w:r w:rsidRPr="009F3DD1">
        <w:rPr>
          <w:color w:val="423444"/>
          <w:lang w:val="ru-RU"/>
        </w:rPr>
        <w:t>(парафируется)</w:t>
      </w:r>
      <w:r w:rsidRPr="009F3DD1">
        <w:rPr>
          <w:color w:val="423444"/>
          <w:spacing w:val="-6"/>
          <w:lang w:val="ru-RU"/>
        </w:rPr>
        <w:t xml:space="preserve"> </w:t>
      </w:r>
      <w:r w:rsidRPr="009F3DD1">
        <w:rPr>
          <w:color w:val="423444"/>
          <w:lang w:val="ru-RU"/>
        </w:rPr>
        <w:t>каждый</w:t>
      </w:r>
      <w:r w:rsidRPr="009F3DD1">
        <w:rPr>
          <w:color w:val="423444"/>
          <w:spacing w:val="-15"/>
          <w:lang w:val="ru-RU"/>
        </w:rPr>
        <w:t xml:space="preserve"> </w:t>
      </w:r>
      <w:r w:rsidRPr="009F3DD1">
        <w:rPr>
          <w:color w:val="423444"/>
          <w:lang w:val="ru-RU"/>
        </w:rPr>
        <w:t>лист</w:t>
      </w:r>
      <w:r w:rsidRPr="009F3DD1">
        <w:rPr>
          <w:color w:val="423444"/>
          <w:spacing w:val="-18"/>
          <w:lang w:val="ru-RU"/>
        </w:rPr>
        <w:t xml:space="preserve"> </w:t>
      </w:r>
      <w:r w:rsidRPr="009F3DD1">
        <w:rPr>
          <w:color w:val="423444"/>
          <w:lang w:val="ru-RU"/>
        </w:rPr>
        <w:t>договора</w:t>
      </w:r>
      <w:r w:rsidRPr="009F3DD1">
        <w:rPr>
          <w:color w:val="423444"/>
          <w:spacing w:val="-15"/>
          <w:lang w:val="ru-RU"/>
        </w:rPr>
        <w:t xml:space="preserve"> </w:t>
      </w:r>
      <w:r w:rsidRPr="009F3DD1">
        <w:rPr>
          <w:color w:val="423444"/>
          <w:lang w:val="ru-RU"/>
        </w:rPr>
        <w:t>лицами,</w:t>
      </w:r>
      <w:r w:rsidRPr="009F3DD1">
        <w:rPr>
          <w:color w:val="423444"/>
          <w:spacing w:val="-11"/>
          <w:lang w:val="ru-RU"/>
        </w:rPr>
        <w:t xml:space="preserve"> </w:t>
      </w:r>
      <w:r w:rsidRPr="009F3DD1">
        <w:rPr>
          <w:color w:val="423444"/>
          <w:lang w:val="ru-RU"/>
        </w:rPr>
        <w:t>которые</w:t>
      </w:r>
      <w:r w:rsidRPr="009F3DD1">
        <w:rPr>
          <w:color w:val="423444"/>
          <w:spacing w:val="-11"/>
          <w:lang w:val="ru-RU"/>
        </w:rPr>
        <w:t xml:space="preserve"> </w:t>
      </w:r>
      <w:r w:rsidRPr="009F3DD1">
        <w:rPr>
          <w:color w:val="423444"/>
          <w:lang w:val="ru-RU"/>
        </w:rPr>
        <w:t>его</w:t>
      </w:r>
      <w:r w:rsidRPr="009F3DD1">
        <w:rPr>
          <w:color w:val="423444"/>
          <w:spacing w:val="-21"/>
          <w:lang w:val="ru-RU"/>
        </w:rPr>
        <w:t xml:space="preserve"> </w:t>
      </w:r>
      <w:r w:rsidRPr="009F3DD1">
        <w:rPr>
          <w:color w:val="423444"/>
          <w:lang w:val="ru-RU"/>
        </w:rPr>
        <w:t>подписывают.</w:t>
      </w:r>
    </w:p>
    <w:p w:rsidR="00754DB9" w:rsidRPr="009F3DD1" w:rsidRDefault="00754DB9">
      <w:pPr>
        <w:spacing w:before="4" w:line="300" w:lineRule="exact"/>
        <w:rPr>
          <w:sz w:val="30"/>
          <w:szCs w:val="30"/>
          <w:lang w:val="ru-RU"/>
        </w:rPr>
      </w:pPr>
    </w:p>
    <w:p w:rsidR="00754DB9" w:rsidRDefault="00754DB9">
      <w:pPr>
        <w:pStyle w:val="Heading1"/>
        <w:numPr>
          <w:ilvl w:val="0"/>
          <w:numId w:val="10"/>
        </w:numPr>
        <w:tabs>
          <w:tab w:val="left" w:pos="1901"/>
        </w:tabs>
        <w:ind w:left="1900" w:hanging="235"/>
        <w:jc w:val="center"/>
        <w:rPr>
          <w:b w:val="0"/>
          <w:bCs w:val="0"/>
        </w:rPr>
      </w:pPr>
      <w:r>
        <w:rPr>
          <w:color w:val="423444"/>
        </w:rPr>
        <w:t>ПОРЯДОК</w:t>
      </w:r>
      <w:r>
        <w:rPr>
          <w:color w:val="423444"/>
          <w:spacing w:val="37"/>
        </w:rPr>
        <w:t xml:space="preserve"> </w:t>
      </w:r>
      <w:r>
        <w:rPr>
          <w:color w:val="423444"/>
        </w:rPr>
        <w:t>ПОЛУЧЕНИЯ</w:t>
      </w:r>
      <w:r>
        <w:rPr>
          <w:color w:val="423444"/>
          <w:spacing w:val="51"/>
        </w:rPr>
        <w:t xml:space="preserve"> </w:t>
      </w:r>
      <w:r>
        <w:rPr>
          <w:color w:val="423444"/>
        </w:rPr>
        <w:t>И</w:t>
      </w:r>
      <w:r>
        <w:rPr>
          <w:color w:val="423444"/>
          <w:spacing w:val="20"/>
        </w:rPr>
        <w:t xml:space="preserve"> </w:t>
      </w:r>
      <w:r>
        <w:rPr>
          <w:color w:val="423444"/>
        </w:rPr>
        <w:t>РАСХОДОВАНИЯ</w:t>
      </w:r>
      <w:r>
        <w:rPr>
          <w:color w:val="423444"/>
          <w:spacing w:val="72"/>
        </w:rPr>
        <w:t xml:space="preserve"> </w:t>
      </w:r>
      <w:r>
        <w:rPr>
          <w:color w:val="423444"/>
        </w:rPr>
        <w:t>СРЕДСТВ</w:t>
      </w:r>
    </w:p>
    <w:p w:rsidR="00754DB9" w:rsidRDefault="00754DB9">
      <w:pPr>
        <w:spacing w:before="1" w:line="280" w:lineRule="exact"/>
        <w:rPr>
          <w:sz w:val="28"/>
          <w:szCs w:val="28"/>
        </w:rPr>
      </w:pPr>
    </w:p>
    <w:p w:rsidR="00754DB9" w:rsidRPr="009F3DD1" w:rsidRDefault="00754DB9">
      <w:pPr>
        <w:pStyle w:val="BodyText"/>
        <w:numPr>
          <w:ilvl w:val="1"/>
          <w:numId w:val="10"/>
        </w:numPr>
        <w:tabs>
          <w:tab w:val="left" w:pos="2669"/>
          <w:tab w:val="left" w:pos="4281"/>
          <w:tab w:val="left" w:pos="6633"/>
          <w:tab w:val="left" w:pos="7612"/>
          <w:tab w:val="left" w:pos="9523"/>
          <w:tab w:val="left" w:pos="10118"/>
        </w:tabs>
        <w:ind w:left="2668" w:hanging="676"/>
        <w:rPr>
          <w:lang w:val="ru-RU"/>
        </w:rPr>
      </w:pPr>
      <w:r w:rsidRPr="009F3DD1">
        <w:rPr>
          <w:color w:val="423444"/>
          <w:w w:val="95"/>
          <w:lang w:val="ru-RU"/>
        </w:rPr>
        <w:t>Стоимость</w:t>
      </w:r>
      <w:r w:rsidRPr="009F3DD1">
        <w:rPr>
          <w:color w:val="423444"/>
          <w:w w:val="95"/>
          <w:lang w:val="ru-RU"/>
        </w:rPr>
        <w:tab/>
        <w:t>образовательных</w:t>
      </w:r>
      <w:r w:rsidRPr="009F3DD1">
        <w:rPr>
          <w:color w:val="423444"/>
          <w:w w:val="95"/>
          <w:lang w:val="ru-RU"/>
        </w:rPr>
        <w:tab/>
        <w:t>услуг</w:t>
      </w:r>
      <w:r w:rsidRPr="009F3DD1">
        <w:rPr>
          <w:color w:val="423444"/>
          <w:w w:val="95"/>
          <w:lang w:val="ru-RU"/>
        </w:rPr>
        <w:tab/>
        <w:t>определяется</w:t>
      </w:r>
      <w:r w:rsidRPr="009F3DD1">
        <w:rPr>
          <w:color w:val="423444"/>
          <w:w w:val="95"/>
          <w:lang w:val="ru-RU"/>
        </w:rPr>
        <w:tab/>
        <w:t>на</w:t>
      </w:r>
      <w:r w:rsidRPr="009F3DD1">
        <w:rPr>
          <w:color w:val="423444"/>
          <w:w w:val="95"/>
          <w:lang w:val="ru-RU"/>
        </w:rPr>
        <w:tab/>
        <w:t>основе</w:t>
      </w:r>
    </w:p>
    <w:p w:rsidR="00754DB9" w:rsidRPr="009F3DD1" w:rsidRDefault="00754DB9">
      <w:pPr>
        <w:rPr>
          <w:lang w:val="ru-RU"/>
        </w:rPr>
        <w:sectPr w:rsidR="00754DB9" w:rsidRPr="009F3DD1">
          <w:pgSz w:w="11910" w:h="16840"/>
          <w:pgMar w:top="620" w:right="540" w:bottom="0" w:left="0" w:header="720" w:footer="720" w:gutter="0"/>
          <w:cols w:space="720"/>
        </w:sectPr>
      </w:pPr>
    </w:p>
    <w:p w:rsidR="00754DB9" w:rsidRPr="009F3DD1" w:rsidRDefault="00754DB9">
      <w:pPr>
        <w:pStyle w:val="BodyText"/>
        <w:tabs>
          <w:tab w:val="left" w:pos="3110"/>
          <w:tab w:val="left" w:pos="3676"/>
          <w:tab w:val="left" w:pos="5409"/>
          <w:tab w:val="left" w:pos="6119"/>
          <w:tab w:val="left" w:pos="7142"/>
        </w:tabs>
        <w:spacing w:before="148" w:line="365" w:lineRule="auto"/>
        <w:ind w:left="1281"/>
        <w:rPr>
          <w:lang w:val="ru-RU"/>
        </w:rPr>
      </w:pPr>
      <w:r w:rsidRPr="009F3DD1">
        <w:rPr>
          <w:color w:val="423444"/>
          <w:w w:val="95"/>
          <w:lang w:val="ru-RU"/>
        </w:rPr>
        <w:t>калькуляций</w:t>
      </w:r>
      <w:r w:rsidRPr="009F3DD1">
        <w:rPr>
          <w:color w:val="423444"/>
          <w:w w:val="95"/>
          <w:lang w:val="ru-RU"/>
        </w:rPr>
        <w:tab/>
        <w:t>на</w:t>
      </w:r>
      <w:r w:rsidRPr="009F3DD1">
        <w:rPr>
          <w:color w:val="423444"/>
          <w:w w:val="95"/>
          <w:lang w:val="ru-RU"/>
        </w:rPr>
        <w:tab/>
        <w:t>конкретный</w:t>
      </w:r>
      <w:r w:rsidRPr="009F3DD1">
        <w:rPr>
          <w:color w:val="423444"/>
          <w:w w:val="95"/>
          <w:lang w:val="ru-RU"/>
        </w:rPr>
        <w:tab/>
        <w:t>вид</w:t>
      </w:r>
      <w:r w:rsidRPr="009F3DD1">
        <w:rPr>
          <w:color w:val="423444"/>
          <w:w w:val="95"/>
          <w:lang w:val="ru-RU"/>
        </w:rPr>
        <w:tab/>
        <w:t>услуг,</w:t>
      </w:r>
      <w:r w:rsidRPr="009F3DD1">
        <w:rPr>
          <w:color w:val="423444"/>
          <w:w w:val="95"/>
          <w:lang w:val="ru-RU"/>
        </w:rPr>
        <w:tab/>
        <w:t>разработанных</w:t>
      </w:r>
      <w:r w:rsidRPr="009F3DD1">
        <w:rPr>
          <w:color w:val="423444"/>
          <w:w w:val="97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экономической  </w:t>
      </w:r>
      <w:r w:rsidRPr="009F3DD1">
        <w:rPr>
          <w:color w:val="423444"/>
          <w:spacing w:val="48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службой</w:t>
      </w:r>
      <w:r w:rsidRPr="009F3DD1">
        <w:rPr>
          <w:color w:val="423444"/>
          <w:spacing w:val="43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и</w:t>
      </w:r>
      <w:r w:rsidRPr="009F3DD1">
        <w:rPr>
          <w:color w:val="423444"/>
          <w:spacing w:val="20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утвержденных</w:t>
      </w:r>
      <w:r w:rsidRPr="009F3DD1">
        <w:rPr>
          <w:color w:val="423444"/>
          <w:spacing w:val="51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 xml:space="preserve">директором  </w:t>
      </w:r>
      <w:r w:rsidRPr="009F3DD1">
        <w:rPr>
          <w:color w:val="423444"/>
          <w:spacing w:val="17"/>
          <w:w w:val="95"/>
          <w:lang w:val="ru-RU"/>
        </w:rPr>
        <w:t xml:space="preserve"> </w:t>
      </w:r>
      <w:r w:rsidRPr="009F3DD1">
        <w:rPr>
          <w:color w:val="423444"/>
          <w:w w:val="95"/>
          <w:lang w:val="ru-RU"/>
        </w:rPr>
        <w:t>колледжа.</w:t>
      </w:r>
    </w:p>
    <w:p w:rsidR="00754DB9" w:rsidRDefault="00754DB9">
      <w:pPr>
        <w:pStyle w:val="BodyText"/>
        <w:spacing w:before="163"/>
        <w:ind w:left="371"/>
      </w:pPr>
      <w:r w:rsidRPr="009F3DD1">
        <w:rPr>
          <w:w w:val="95"/>
          <w:lang w:val="ru-RU"/>
        </w:rPr>
        <w:br w:type="column"/>
      </w:r>
      <w:r>
        <w:rPr>
          <w:color w:val="423444"/>
          <w:w w:val="95"/>
        </w:rPr>
        <w:t>финансово-</w:t>
      </w:r>
    </w:p>
    <w:p w:rsidR="00754DB9" w:rsidRDefault="00754DB9">
      <w:pPr>
        <w:sectPr w:rsidR="00754DB9">
          <w:type w:val="continuous"/>
          <w:pgSz w:w="11910" w:h="16840"/>
          <w:pgMar w:top="340" w:right="540" w:bottom="0" w:left="0" w:header="720" w:footer="720" w:gutter="0"/>
          <w:cols w:num="2" w:space="720" w:equalWidth="0">
            <w:col w:w="9136" w:space="40"/>
            <w:col w:w="2194"/>
          </w:cols>
        </w:sectPr>
      </w:pPr>
    </w:p>
    <w:p w:rsidR="00754DB9" w:rsidRDefault="00754DB9">
      <w:pPr>
        <w:spacing w:line="200" w:lineRule="exact"/>
        <w:rPr>
          <w:sz w:val="20"/>
          <w:szCs w:val="20"/>
        </w:rPr>
      </w:pPr>
      <w:r>
        <w:rPr>
          <w:noProof/>
          <w:lang w:val="ru-RU" w:eastAsia="ru-RU"/>
        </w:rPr>
        <w:pict>
          <v:group id="_x0000_s1089" style="position:absolute;margin-left:0;margin-top:0;width:595.8pt;height:765.6pt;z-index:-251660800;mso-position-horizontal-relative:page;mso-position-vertical-relative:page" coordsize="11916,15312">
            <v:shape id="_x0000_s1090" type="#_x0000_t75" style="position:absolute;width:346;height:1018">
              <v:imagedata r:id="rId30" o:title=""/>
            </v:shape>
            <v:group id="_x0000_s1091" style="position:absolute;left:317;top:14;width:11588;height:2" coordorigin="317,14" coordsize="11588,2">
              <v:shape id="_x0000_s1092" style="position:absolute;left:317;top:14;width:11588;height:2" coordorigin="317,14" coordsize="11588,0" path="m317,14r11587,e" filled="f" strokecolor="#44384b" strokeweight="1.2pt">
                <v:path arrowok="t"/>
              </v:shape>
              <v:shape id="_x0000_s1093" type="#_x0000_t75" style="position:absolute;left:1267;top:691;width:1286;height:960">
                <v:imagedata r:id="rId31" o:title=""/>
              </v:shape>
            </v:group>
            <v:group id="_x0000_s1094" style="position:absolute;left:2525;top:1282;width:8204;height:2" coordorigin="2525,1282" coordsize="8204,2">
              <v:shape id="_x0000_s1095" style="position:absolute;left:2525;top:1282;width:8204;height:2" coordorigin="2525,1282" coordsize="8204,0" path="m2525,1282r8203,e" filled="f" strokecolor="#4f2b4b" strokeweight=".48pt">
                <v:path arrowok="t"/>
              </v:shape>
            </v:group>
            <v:group id="_x0000_s1096" style="position:absolute;left:2448;top:1615;width:8280;height:2" coordorigin="2448,1615" coordsize="8280,2">
              <v:shape id="_x0000_s1097" style="position:absolute;left:2448;top:1615;width:8280;height:2" coordorigin="2448,1615" coordsize="8280,0" path="m2448,1615r8280,e" filled="f" strokecolor="#4f2f4f" strokeweight=".48pt">
                <v:path arrowok="t"/>
              </v:shape>
            </v:group>
            <v:group id="_x0000_s1098" style="position:absolute;left:1286;top:2009;width:9442;height:2" coordorigin="1286,2009" coordsize="9442,2">
              <v:shape id="_x0000_s1099" style="position:absolute;left:1286;top:2009;width:9442;height:2" coordorigin="1286,2009" coordsize="9442,0" path="m1286,2009r9442,e" filled="f" strokecolor="#4b2b48" strokeweight=".48pt">
                <v:path arrowok="t"/>
              </v:shape>
            </v:group>
            <v:group id="_x0000_s1100" style="position:absolute;left:10723;top:730;width:2;height:1287" coordorigin="10723,730" coordsize="2,1287">
              <v:shape id="_x0000_s1101" style="position:absolute;left:10723;top:730;width:2;height:1287" coordorigin="10723,730" coordsize="0,1287" path="m10723,2016r,-1286e" filled="f" strokecolor="#4f4854" strokeweight=".48pt">
                <v:path arrowok="t"/>
              </v:shape>
            </v:group>
            <v:group id="_x0000_s1102" style="position:absolute;left:11899;top:1229;width:2;height:14079" coordorigin="11899,1229" coordsize="2,14079">
              <v:shape id="_x0000_s1103" style="position:absolute;left:11899;top:1229;width:2;height:14079" coordorigin="11899,1229" coordsize="0,14079" path="m11899,15307r,-14078e" filled="f" strokecolor="#4f4f54" strokeweight=".48pt">
                <v:path arrowok="t"/>
              </v:shape>
            </v:group>
            <w10:wrap anchorx="page" anchory="page"/>
          </v:group>
        </w:pict>
      </w: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before="15" w:line="220" w:lineRule="exact"/>
      </w:pPr>
    </w:p>
    <w:p w:rsidR="00754DB9" w:rsidRDefault="00754DB9">
      <w:pPr>
        <w:ind w:left="1152" w:right="11344"/>
        <w:rPr>
          <w:rFonts w:ascii="Times New Roman" w:hAnsi="Times New Roman"/>
          <w:sz w:val="20"/>
          <w:szCs w:val="20"/>
        </w:rPr>
      </w:pPr>
      <w:r>
        <w:pict>
          <v:shape id="_x0000_i1028" type="#_x0000_t75" style="width:504.75pt;height:18pt;mso-position-horizontal-relative:char;mso-position-vertical-relative:line">
            <v:imagedata r:id="rId32" o:title=""/>
          </v:shape>
        </w:pict>
      </w:r>
    </w:p>
    <w:p w:rsidR="00754DB9" w:rsidRDefault="00754DB9">
      <w:pPr>
        <w:rPr>
          <w:rFonts w:ascii="Times New Roman" w:hAnsi="Times New Roman"/>
          <w:sz w:val="20"/>
          <w:szCs w:val="20"/>
        </w:rPr>
        <w:sectPr w:rsidR="00754DB9">
          <w:type w:val="continuous"/>
          <w:pgSz w:w="11910" w:h="16840"/>
          <w:pgMar w:top="340" w:right="540" w:bottom="0" w:left="0" w:header="720" w:footer="720" w:gutter="0"/>
          <w:cols w:space="720"/>
        </w:sectPr>
      </w:pPr>
    </w:p>
    <w:p w:rsidR="00754DB9" w:rsidRDefault="00754DB9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13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27"/>
        <w:gridCol w:w="8160"/>
      </w:tblGrid>
      <w:tr w:rsidR="00754DB9" w:rsidRPr="009F3DD1">
        <w:trPr>
          <w:trHeight w:hRule="exact" w:val="551"/>
        </w:trPr>
        <w:tc>
          <w:tcPr>
            <w:tcW w:w="1227" w:type="dxa"/>
            <w:vMerge w:val="restart"/>
            <w:tcBorders>
              <w:top w:val="nil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160" w:type="dxa"/>
            <w:tcBorders>
              <w:top w:val="nil"/>
              <w:left w:val="nil"/>
              <w:bottom w:val="single" w:sz="6" w:space="0" w:color="573F5B"/>
              <w:right w:val="single" w:sz="4" w:space="0" w:color="5B5760"/>
            </w:tcBorders>
          </w:tcPr>
          <w:p w:rsidR="00754DB9" w:rsidRPr="0084670B" w:rsidRDefault="00754DB9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754DB9" w:rsidRPr="009F3DD1" w:rsidRDefault="00754DB9">
            <w:pPr>
              <w:pStyle w:val="TableParagraph"/>
              <w:ind w:left="1527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43846"/>
                <w:spacing w:val="24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43846"/>
                <w:spacing w:val="2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443846"/>
                <w:spacing w:val="45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43846"/>
                <w:spacing w:val="48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33"/>
        </w:trPr>
        <w:tc>
          <w:tcPr>
            <w:tcW w:w="1227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160" w:type="dxa"/>
            <w:tcBorders>
              <w:top w:val="single" w:sz="6" w:space="0" w:color="573F5B"/>
              <w:left w:val="nil"/>
              <w:bottom w:val="single" w:sz="4" w:space="0" w:color="573F5B"/>
              <w:right w:val="single" w:sz="4" w:space="0" w:color="5B5760"/>
            </w:tcBorders>
          </w:tcPr>
          <w:p w:rsidR="00754DB9" w:rsidRDefault="00754DB9">
            <w:pPr>
              <w:pStyle w:val="TableParagraph"/>
              <w:spacing w:before="27"/>
              <w:ind w:left="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43846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90"/>
        </w:trPr>
        <w:tc>
          <w:tcPr>
            <w:tcW w:w="1227" w:type="dxa"/>
            <w:vMerge/>
            <w:tcBorders>
              <w:left w:val="nil"/>
              <w:bottom w:val="single" w:sz="6" w:space="0" w:color="57445B"/>
              <w:right w:val="nil"/>
            </w:tcBorders>
          </w:tcPr>
          <w:p w:rsidR="00754DB9" w:rsidRPr="0084670B" w:rsidRDefault="00754DB9"/>
        </w:tc>
        <w:tc>
          <w:tcPr>
            <w:tcW w:w="8160" w:type="dxa"/>
            <w:tcBorders>
              <w:top w:val="single" w:sz="4" w:space="0" w:color="573F5B"/>
              <w:left w:val="nil"/>
              <w:bottom w:val="single" w:sz="6" w:space="0" w:color="57445B"/>
              <w:right w:val="single" w:sz="4" w:space="0" w:color="5B5760"/>
            </w:tcBorders>
          </w:tcPr>
          <w:p w:rsidR="00754DB9" w:rsidRPr="009F3DD1" w:rsidRDefault="00754DB9">
            <w:pPr>
              <w:pStyle w:val="TableParagraph"/>
              <w:spacing w:before="51"/>
              <w:ind w:left="921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43846"/>
                <w:spacing w:val="11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43846"/>
                <w:spacing w:val="30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43846"/>
                <w:spacing w:val="22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43846"/>
                <w:spacing w:val="46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43846"/>
                <w:spacing w:val="44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1" w:line="220" w:lineRule="exact"/>
        <w:rPr>
          <w:lang w:val="ru-RU"/>
        </w:rPr>
      </w:pPr>
    </w:p>
    <w:p w:rsidR="00754DB9" w:rsidRPr="009F3DD1" w:rsidRDefault="00754DB9">
      <w:pPr>
        <w:spacing w:line="220" w:lineRule="exact"/>
        <w:rPr>
          <w:lang w:val="ru-RU"/>
        </w:rPr>
        <w:sectPr w:rsidR="00754DB9" w:rsidRPr="009F3DD1">
          <w:pgSz w:w="11910" w:h="16840"/>
          <w:pgMar w:top="780" w:right="800" w:bottom="0" w:left="0" w:header="720" w:footer="720" w:gutter="0"/>
          <w:cols w:space="720"/>
        </w:sectPr>
      </w:pPr>
    </w:p>
    <w:p w:rsidR="00754DB9" w:rsidRPr="009F3DD1" w:rsidRDefault="00754DB9">
      <w:pPr>
        <w:spacing w:line="260" w:lineRule="exact"/>
        <w:rPr>
          <w:sz w:val="26"/>
          <w:szCs w:val="26"/>
          <w:lang w:val="ru-RU"/>
        </w:rPr>
      </w:pPr>
    </w:p>
    <w:p w:rsidR="00754DB9" w:rsidRPr="009F3DD1" w:rsidRDefault="00754DB9">
      <w:pPr>
        <w:spacing w:before="18"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jc w:val="right"/>
        <w:rPr>
          <w:rFonts w:ascii="Times New Roman" w:hAnsi="Times New Roman"/>
          <w:sz w:val="27"/>
          <w:szCs w:val="27"/>
          <w:lang w:val="ru-RU"/>
        </w:rPr>
      </w:pPr>
      <w:r>
        <w:rPr>
          <w:noProof/>
          <w:lang w:val="ru-RU" w:eastAsia="ru-RU"/>
        </w:rPr>
        <w:pict>
          <v:shape id="_x0000_s1104" type="#_x0000_t75" style="position:absolute;left:0;text-align:left;margin-left:146.9pt;margin-top:-104.1pt;width:380.15pt;height:17.3pt;z-index:-251654656;mso-position-horizontal-relative:page">
            <v:imagedata r:id="rId33" o:title=""/>
            <w10:wrap anchorx="page"/>
          </v:shape>
        </w:pict>
      </w:r>
      <w:r w:rsidRPr="009F3DD1">
        <w:rPr>
          <w:rFonts w:ascii="Times New Roman" w:hAnsi="Times New Roman"/>
          <w:color w:val="443846"/>
          <w:sz w:val="27"/>
          <w:lang w:val="ru-RU"/>
        </w:rPr>
        <w:t>от:</w:t>
      </w:r>
    </w:p>
    <w:p w:rsidR="00754DB9" w:rsidRPr="009F3DD1" w:rsidRDefault="00754DB9">
      <w:pPr>
        <w:tabs>
          <w:tab w:val="left" w:pos="5812"/>
        </w:tabs>
        <w:spacing w:before="65"/>
        <w:ind w:left="319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43846"/>
          <w:sz w:val="27"/>
          <w:lang w:val="ru-RU"/>
        </w:rPr>
        <w:t>Цены</w:t>
      </w:r>
      <w:r w:rsidRPr="009F3DD1">
        <w:rPr>
          <w:rFonts w:ascii="Times New Roman" w:hAnsi="Times New Roman"/>
          <w:color w:val="443846"/>
          <w:spacing w:val="6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на</w:t>
      </w:r>
      <w:r w:rsidRPr="009F3DD1">
        <w:rPr>
          <w:rFonts w:ascii="Times New Roman" w:hAnsi="Times New Roman"/>
          <w:color w:val="443846"/>
          <w:spacing w:val="5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предоставляемые </w:t>
      </w:r>
      <w:r w:rsidRPr="009F3DD1">
        <w:rPr>
          <w:rFonts w:ascii="Times New Roman" w:hAnsi="Times New Roman"/>
          <w:color w:val="443846"/>
          <w:spacing w:val="2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платные</w:t>
      </w:r>
      <w:r w:rsidRPr="009F3DD1">
        <w:rPr>
          <w:rFonts w:ascii="Times New Roman" w:hAnsi="Times New Roman"/>
          <w:color w:val="443846"/>
          <w:spacing w:val="6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услуги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 xml:space="preserve">варьируются </w:t>
      </w:r>
      <w:r w:rsidRPr="009F3DD1">
        <w:rPr>
          <w:rFonts w:ascii="Times New Roman" w:hAnsi="Times New Roman"/>
          <w:color w:val="443846"/>
          <w:spacing w:val="1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в</w:t>
      </w:r>
      <w:r w:rsidRPr="009F3DD1">
        <w:rPr>
          <w:rFonts w:ascii="Times New Roman" w:hAnsi="Times New Roman"/>
          <w:color w:val="443846"/>
          <w:spacing w:val="5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зависимости</w:t>
      </w:r>
    </w:p>
    <w:p w:rsidR="00754DB9" w:rsidRPr="009F3DD1" w:rsidRDefault="00754DB9">
      <w:pPr>
        <w:rPr>
          <w:rFonts w:ascii="Times New Roman" w:hAnsi="Times New Roman"/>
          <w:sz w:val="27"/>
          <w:szCs w:val="27"/>
          <w:lang w:val="ru-RU"/>
        </w:rPr>
        <w:sectPr w:rsidR="00754DB9" w:rsidRPr="009F3DD1">
          <w:type w:val="continuous"/>
          <w:pgSz w:w="11910" w:h="16840"/>
          <w:pgMar w:top="340" w:right="800" w:bottom="0" w:left="0" w:header="720" w:footer="720" w:gutter="0"/>
          <w:cols w:num="2" w:space="720" w:equalWidth="0">
            <w:col w:w="1751" w:space="40"/>
            <w:col w:w="9319"/>
          </w:cols>
        </w:sectPr>
      </w:pPr>
    </w:p>
    <w:p w:rsidR="00754DB9" w:rsidRPr="009F3DD1" w:rsidRDefault="00754DB9">
      <w:pPr>
        <w:spacing w:before="3"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w:pict>
          <v:group id="_x0000_s1105" style="position:absolute;margin-left:.95pt;margin-top:0;width:585.1pt;height:418.6pt;z-index:-251657728;mso-position-horizontal-relative:page;mso-position-vertical-relative:page" coordorigin="19" coordsize="11702,8372">
            <v:shape id="_x0000_s1106" type="#_x0000_t75" style="position:absolute;left:38;width:422;height:634">
              <v:imagedata r:id="rId34" o:title=""/>
            </v:shape>
            <v:group id="_x0000_s1107" style="position:absolute;left:430;top:60;width:11251;height:2" coordorigin="430,60" coordsize="11251,2">
              <v:shape id="_x0000_s1108" style="position:absolute;left:430;top:60;width:11251;height:2" coordorigin="430,60" coordsize="11251,0" path="m430,60r11250,e" filled="f" strokecolor="#130f18" strokeweight="1.43125mm">
                <v:path arrowok="t"/>
              </v:shape>
              <v:shape id="_x0000_s1109" type="#_x0000_t75" style="position:absolute;left:19;top:2611;width:442;height:5760">
                <v:imagedata r:id="rId35" o:title=""/>
              </v:shape>
            </v:group>
            <v:group id="_x0000_s1110" style="position:absolute;left:81;top:546;width:2;height:2088" coordorigin="81,546" coordsize="2,2088">
              <v:shape id="_x0000_s1111" style="position:absolute;left:81;top:546;width:2;height:2088" coordorigin="81,546" coordsize="0,2088" path="m81,2633l81,546e" filled="f" strokecolor="#5b545b" strokeweight=".75772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1112" type="#_x0000_t75" style="position:absolute;margin-left:69.1pt;margin-top:43.2pt;width:64.3pt;height:47.05pt;z-index:-251655680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  <w:lang w:val="ru-RU" w:eastAsia="ru-RU"/>
        </w:rPr>
        <w:pict>
          <v:group id="_x0000_s1113" style="position:absolute;margin-left:65.3pt;margin-top:827.5pt;width:505pt;height:14.2pt;z-index:-251653632;mso-position-horizontal-relative:page;mso-position-vertical-relative:page" coordorigin="1306,16550" coordsize="10100,284">
            <v:shape id="_x0000_s1114" type="#_x0000_t75" style="position:absolute;left:1306;top:16550;width:10099;height:283">
              <v:imagedata r:id="rId37" o:title=""/>
            </v:shape>
            <v:group id="_x0000_s1115" style="position:absolute;left:7561;top:16800;width:783;height:2" coordorigin="7561,16800" coordsize="783,2">
              <v:shape id="_x0000_s1116" style="position:absolute;left:7561;top:16800;width:783;height:2" coordorigin="7561,16800" coordsize="783,0" path="m7561,16800r782,e" filled="f" strokecolor="#878393" strokeweight=".33678mm">
                <v:path arrowok="t"/>
              </v:shape>
            </v:group>
            <w10:wrap anchorx="page" anchory="page"/>
          </v:group>
        </w:pict>
      </w:r>
    </w:p>
    <w:p w:rsidR="00754DB9" w:rsidRPr="009F3DD1" w:rsidRDefault="00754DB9">
      <w:pPr>
        <w:spacing w:before="65" w:line="377" w:lineRule="auto"/>
        <w:ind w:left="1403" w:right="131" w:firstLine="14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sz w:val="27"/>
          <w:lang w:val="ru-RU"/>
        </w:rPr>
        <w:t>-</w:t>
      </w:r>
      <w:r w:rsidRPr="009F3DD1">
        <w:rPr>
          <w:rFonts w:ascii="Times New Roman" w:hAnsi="Times New Roman"/>
          <w:color w:val="443846"/>
          <w:spacing w:val="3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себестоимости</w:t>
      </w:r>
      <w:r w:rsidRPr="009F3DD1">
        <w:rPr>
          <w:rFonts w:ascii="Times New Roman" w:hAnsi="Times New Roman"/>
          <w:color w:val="443846"/>
          <w:spacing w:val="5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работы;</w:t>
      </w:r>
      <w:r w:rsidRPr="009F3DD1">
        <w:rPr>
          <w:rFonts w:ascii="Times New Roman" w:hAnsi="Times New Roman"/>
          <w:color w:val="443846"/>
          <w:spacing w:val="5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особых</w:t>
      </w:r>
      <w:r w:rsidRPr="009F3DD1">
        <w:rPr>
          <w:rFonts w:ascii="Times New Roman" w:hAnsi="Times New Roman"/>
          <w:color w:val="443846"/>
          <w:spacing w:val="3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условий</w:t>
      </w:r>
      <w:r w:rsidRPr="009F3DD1">
        <w:rPr>
          <w:rFonts w:ascii="Times New Roman" w:hAnsi="Times New Roman"/>
          <w:color w:val="443846"/>
          <w:spacing w:val="5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выполнения</w:t>
      </w:r>
      <w:r w:rsidRPr="009F3DD1">
        <w:rPr>
          <w:rFonts w:ascii="Times New Roman" w:hAnsi="Times New Roman"/>
          <w:color w:val="443846"/>
          <w:spacing w:val="6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(срочность,</w:t>
      </w:r>
      <w:r w:rsidRPr="009F3DD1">
        <w:rPr>
          <w:rFonts w:ascii="Times New Roman" w:hAnsi="Times New Roman"/>
          <w:color w:val="443846"/>
          <w:spacing w:val="4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сложность</w:t>
      </w:r>
      <w:r w:rsidRPr="009F3DD1">
        <w:rPr>
          <w:rFonts w:ascii="Times New Roman" w:hAnsi="Times New Roman"/>
          <w:color w:val="443846"/>
          <w:spacing w:val="4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и</w:t>
      </w:r>
      <w:r w:rsidRPr="009F3DD1">
        <w:rPr>
          <w:rFonts w:ascii="Times New Roman" w:hAnsi="Times New Roman"/>
          <w:color w:val="443846"/>
          <w:w w:val="9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т.д.)</w:t>
      </w:r>
    </w:p>
    <w:p w:rsidR="00754DB9" w:rsidRPr="009F3DD1" w:rsidRDefault="00754DB9">
      <w:pPr>
        <w:spacing w:line="378" w:lineRule="auto"/>
        <w:ind w:left="1412" w:right="112" w:firstLine="706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Отдельным</w:t>
      </w:r>
      <w:r w:rsidRPr="009F3DD1">
        <w:rPr>
          <w:rFonts w:ascii="Times New Roman" w:hAnsi="Times New Roman"/>
          <w:color w:val="443846"/>
          <w:spacing w:val="-26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категориям</w:t>
      </w:r>
      <w:r w:rsidRPr="009F3DD1">
        <w:rPr>
          <w:rFonts w:ascii="Times New Roman" w:hAnsi="Times New Roman"/>
          <w:color w:val="443846"/>
          <w:spacing w:val="12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обучающихся</w:t>
      </w:r>
      <w:r w:rsidRPr="009F3DD1">
        <w:rPr>
          <w:rFonts w:ascii="Times New Roman" w:hAnsi="Times New Roman"/>
          <w:color w:val="443846"/>
          <w:spacing w:val="-18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(группы</w:t>
      </w:r>
      <w:r w:rsidRPr="009F3DD1">
        <w:rPr>
          <w:rFonts w:ascii="Times New Roman" w:hAnsi="Times New Roman"/>
          <w:color w:val="443846"/>
          <w:spacing w:val="-29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социально</w:t>
      </w:r>
      <w:r w:rsidRPr="009F3DD1">
        <w:rPr>
          <w:rFonts w:ascii="Times New Roman" w:hAnsi="Times New Roman"/>
          <w:color w:val="443846"/>
          <w:spacing w:val="-27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незащищенных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обучающихся</w:t>
      </w:r>
      <w:r w:rsidRPr="009F3DD1">
        <w:rPr>
          <w:rFonts w:ascii="Times New Roman" w:hAnsi="Times New Roman"/>
          <w:color w:val="443846"/>
          <w:spacing w:val="39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80"/>
          <w:sz w:val="27"/>
          <w:lang w:val="ru-RU"/>
        </w:rPr>
        <w:t>-</w:t>
      </w:r>
      <w:r w:rsidRPr="009F3DD1">
        <w:rPr>
          <w:rFonts w:ascii="Times New Roman" w:hAnsi="Times New Roman"/>
          <w:color w:val="443846"/>
          <w:spacing w:val="16"/>
          <w:w w:val="18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студенты-сироты</w:t>
      </w:r>
      <w:r w:rsidRPr="009F3DD1">
        <w:rPr>
          <w:rFonts w:ascii="Times New Roman" w:hAnsi="Times New Roman"/>
          <w:color w:val="443846"/>
          <w:spacing w:val="52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и</w:t>
      </w:r>
      <w:r w:rsidRPr="009F3DD1">
        <w:rPr>
          <w:rFonts w:ascii="Times New Roman" w:hAnsi="Times New Roman"/>
          <w:color w:val="443846"/>
          <w:spacing w:val="27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инвалиды,</w:t>
      </w:r>
      <w:r w:rsidRPr="009F3DD1">
        <w:rPr>
          <w:rFonts w:ascii="Times New Roman" w:hAnsi="Times New Roman"/>
          <w:color w:val="443846"/>
          <w:spacing w:val="36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преподаватели,</w:t>
      </w:r>
      <w:r w:rsidRPr="009F3DD1">
        <w:rPr>
          <w:rFonts w:ascii="Times New Roman" w:hAnsi="Times New Roman"/>
          <w:color w:val="443846"/>
          <w:spacing w:val="44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мастера</w:t>
      </w:r>
      <w:r w:rsidRPr="009F3DD1">
        <w:rPr>
          <w:rFonts w:ascii="Times New Roman" w:hAnsi="Times New Roman"/>
          <w:color w:val="443846"/>
          <w:spacing w:val="28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и</w:t>
      </w:r>
      <w:r w:rsidRPr="009F3DD1">
        <w:rPr>
          <w:rFonts w:ascii="Times New Roman" w:hAnsi="Times New Roman"/>
          <w:color w:val="443846"/>
          <w:w w:val="10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совместители,</w:t>
      </w:r>
      <w:r w:rsidRPr="009F3DD1">
        <w:rPr>
          <w:rFonts w:ascii="Times New Roman" w:hAnsi="Times New Roman"/>
          <w:color w:val="443846"/>
          <w:spacing w:val="36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сотрудники,</w:t>
      </w:r>
      <w:r w:rsidRPr="009F3DD1">
        <w:rPr>
          <w:rFonts w:ascii="Times New Roman" w:hAnsi="Times New Roman"/>
          <w:color w:val="443846"/>
          <w:spacing w:val="29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работающие</w:t>
      </w:r>
      <w:r w:rsidRPr="009F3DD1">
        <w:rPr>
          <w:rFonts w:ascii="Times New Roman" w:hAnsi="Times New Roman"/>
          <w:color w:val="443846"/>
          <w:spacing w:val="39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по</w:t>
      </w:r>
      <w:r w:rsidRPr="009F3DD1">
        <w:rPr>
          <w:rFonts w:ascii="Times New Roman" w:hAnsi="Times New Roman"/>
          <w:color w:val="443846"/>
          <w:spacing w:val="22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обеспечению</w:t>
      </w:r>
      <w:r w:rsidRPr="009F3DD1">
        <w:rPr>
          <w:rFonts w:ascii="Times New Roman" w:hAnsi="Times New Roman"/>
          <w:color w:val="443846"/>
          <w:spacing w:val="31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учебного</w:t>
      </w:r>
      <w:r w:rsidRPr="009F3DD1">
        <w:rPr>
          <w:rFonts w:ascii="Times New Roman" w:hAnsi="Times New Roman"/>
          <w:color w:val="443846"/>
          <w:spacing w:val="38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процесса)</w:t>
      </w:r>
      <w:r w:rsidRPr="009F3DD1">
        <w:rPr>
          <w:rFonts w:ascii="Times New Roman" w:hAnsi="Times New Roman"/>
          <w:color w:val="443846"/>
          <w:w w:val="10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платные</w:t>
      </w:r>
      <w:r w:rsidRPr="009F3DD1">
        <w:rPr>
          <w:rFonts w:ascii="Times New Roman" w:hAnsi="Times New Roman"/>
          <w:color w:val="443846"/>
          <w:spacing w:val="-35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услуги</w:t>
      </w:r>
      <w:r w:rsidRPr="009F3DD1">
        <w:rPr>
          <w:rFonts w:ascii="Times New Roman" w:hAnsi="Times New Roman"/>
          <w:color w:val="443846"/>
          <w:spacing w:val="-24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оказываются</w:t>
      </w:r>
      <w:r w:rsidRPr="009F3DD1">
        <w:rPr>
          <w:rFonts w:ascii="Times New Roman" w:hAnsi="Times New Roman"/>
          <w:color w:val="443846"/>
          <w:spacing w:val="-24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со</w:t>
      </w:r>
      <w:r w:rsidRPr="009F3DD1">
        <w:rPr>
          <w:rFonts w:ascii="Times New Roman" w:hAnsi="Times New Roman"/>
          <w:color w:val="443846"/>
          <w:spacing w:val="-40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льготной</w:t>
      </w:r>
      <w:r w:rsidRPr="009F3DD1">
        <w:rPr>
          <w:rFonts w:ascii="Times New Roman" w:hAnsi="Times New Roman"/>
          <w:color w:val="443846"/>
          <w:spacing w:val="-25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скидкой</w:t>
      </w:r>
      <w:r w:rsidRPr="009F3DD1">
        <w:rPr>
          <w:rFonts w:ascii="Times New Roman" w:hAnsi="Times New Roman"/>
          <w:color w:val="443846"/>
          <w:spacing w:val="-32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или</w:t>
      </w:r>
      <w:r w:rsidRPr="009F3DD1">
        <w:rPr>
          <w:rFonts w:ascii="Times New Roman" w:hAnsi="Times New Roman"/>
          <w:color w:val="443846"/>
          <w:spacing w:val="-32"/>
          <w:w w:val="10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w w:val="105"/>
          <w:sz w:val="27"/>
          <w:lang w:val="ru-RU"/>
        </w:rPr>
        <w:t>бесплатно.</w:t>
      </w:r>
    </w:p>
    <w:p w:rsidR="00754DB9" w:rsidRPr="009F3DD1" w:rsidRDefault="00754DB9">
      <w:pPr>
        <w:tabs>
          <w:tab w:val="left" w:pos="2372"/>
          <w:tab w:val="left" w:pos="2873"/>
          <w:tab w:val="left" w:pos="4090"/>
          <w:tab w:val="left" w:pos="5121"/>
          <w:tab w:val="left" w:pos="6472"/>
          <w:tab w:val="left" w:pos="8901"/>
          <w:tab w:val="left" w:pos="9245"/>
          <w:tab w:val="left" w:pos="10724"/>
        </w:tabs>
        <w:spacing w:before="5" w:line="377" w:lineRule="auto"/>
        <w:ind w:left="1412" w:right="109" w:firstLine="66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sz w:val="27"/>
          <w:lang w:val="ru-RU"/>
        </w:rPr>
        <w:t>Цены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на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платные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услуги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ежегодно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пересматриваются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с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поправкой</w:t>
      </w:r>
      <w:r w:rsidRPr="009F3DD1">
        <w:rPr>
          <w:rFonts w:ascii="Times New Roman" w:hAnsi="Times New Roman"/>
          <w:color w:val="443846"/>
          <w:sz w:val="27"/>
          <w:lang w:val="ru-RU"/>
        </w:rPr>
        <w:tab/>
        <w:t>на</w:t>
      </w:r>
      <w:r w:rsidRPr="009F3DD1">
        <w:rPr>
          <w:rFonts w:ascii="Times New Roman" w:hAnsi="Times New Roman"/>
          <w:color w:val="443846"/>
          <w:w w:val="10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коэффициент</w:t>
      </w:r>
      <w:r w:rsidRPr="009F3DD1">
        <w:rPr>
          <w:rFonts w:ascii="Times New Roman" w:hAnsi="Times New Roman"/>
          <w:color w:val="443846"/>
          <w:spacing w:val="2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текущей</w:t>
      </w:r>
      <w:r w:rsidRPr="009F3DD1">
        <w:rPr>
          <w:rFonts w:ascii="Times New Roman" w:hAnsi="Times New Roman"/>
          <w:color w:val="443846"/>
          <w:spacing w:val="3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инфляции</w:t>
      </w:r>
      <w:r w:rsidRPr="009F3DD1">
        <w:rPr>
          <w:rFonts w:ascii="Times New Roman" w:hAnsi="Times New Roman"/>
          <w:color w:val="443846"/>
          <w:spacing w:val="-2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605664"/>
          <w:sz w:val="27"/>
          <w:lang w:val="ru-RU"/>
        </w:rPr>
        <w:t>.</w:t>
      </w:r>
    </w:p>
    <w:p w:rsidR="00754DB9" w:rsidRPr="009F3DD1" w:rsidRDefault="00754DB9">
      <w:pPr>
        <w:numPr>
          <w:ilvl w:val="1"/>
          <w:numId w:val="6"/>
        </w:numPr>
        <w:tabs>
          <w:tab w:val="left" w:pos="2793"/>
        </w:tabs>
        <w:spacing w:before="6" w:line="376" w:lineRule="auto"/>
        <w:ind w:right="126" w:firstLine="707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noProof/>
          <w:lang w:val="ru-RU" w:eastAsia="ru-RU"/>
        </w:rPr>
        <w:pict>
          <v:shape id="_x0000_s1117" type="#_x0000_t75" style="position:absolute;left:0;text-align:left;margin-left:0;margin-top:70.75pt;width:21.1pt;height:404.9pt;z-index:-251656704;mso-position-horizontal-relative:page">
            <v:imagedata r:id="rId38" o:title=""/>
            <w10:wrap anchorx="page"/>
          </v:shape>
        </w:pic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Образовательные</w:t>
      </w:r>
      <w:r w:rsidRPr="009F3DD1">
        <w:rPr>
          <w:rFonts w:ascii="Times New Roman" w:hAnsi="Times New Roman"/>
          <w:color w:val="443846"/>
          <w:spacing w:val="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услуги</w:t>
      </w:r>
      <w:r w:rsidRPr="009F3DD1">
        <w:rPr>
          <w:rFonts w:ascii="Times New Roman" w:hAnsi="Times New Roman"/>
          <w:color w:val="443846"/>
          <w:spacing w:val="6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в</w:t>
      </w:r>
      <w:r w:rsidRPr="009F3DD1">
        <w:rPr>
          <w:rFonts w:ascii="Times New Roman" w:hAnsi="Times New Roman"/>
          <w:color w:val="443846"/>
          <w:spacing w:val="5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соответствии</w:t>
      </w:r>
      <w:r w:rsidRPr="009F3DD1">
        <w:rPr>
          <w:rFonts w:ascii="Times New Roman" w:hAnsi="Times New Roman"/>
          <w:color w:val="443846"/>
          <w:spacing w:val="1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с</w:t>
      </w:r>
      <w:r w:rsidRPr="009F3DD1">
        <w:rPr>
          <w:rFonts w:ascii="Times New Roman" w:hAnsi="Times New Roman"/>
          <w:color w:val="443846"/>
          <w:spacing w:val="3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постановлением Правительства</w:t>
      </w:r>
      <w:r w:rsidRPr="009F3DD1">
        <w:rPr>
          <w:rFonts w:ascii="Times New Roman" w:hAnsi="Times New Roman"/>
          <w:color w:val="443846"/>
          <w:spacing w:val="3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РФ</w:t>
      </w:r>
      <w:r w:rsidRPr="009F3DD1">
        <w:rPr>
          <w:rFonts w:ascii="Times New Roman" w:hAnsi="Times New Roman"/>
          <w:color w:val="443846"/>
          <w:spacing w:val="3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от</w:t>
      </w:r>
      <w:r w:rsidRPr="009F3DD1">
        <w:rPr>
          <w:rFonts w:ascii="Times New Roman" w:hAnsi="Times New Roman"/>
          <w:color w:val="443846"/>
          <w:spacing w:val="35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7</w:t>
      </w:r>
      <w:r w:rsidRPr="009F3DD1">
        <w:rPr>
          <w:rFonts w:ascii="Times New Roman" w:hAnsi="Times New Roman"/>
          <w:color w:val="443846"/>
          <w:spacing w:val="-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марта</w:t>
      </w:r>
      <w:r w:rsidRPr="009F3DD1">
        <w:rPr>
          <w:rFonts w:ascii="Times New Roman" w:hAnsi="Times New Roman"/>
          <w:color w:val="443846"/>
          <w:spacing w:val="4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1995</w:t>
      </w:r>
      <w:r w:rsidRPr="009F3DD1">
        <w:rPr>
          <w:rFonts w:ascii="Times New Roman" w:hAnsi="Times New Roman"/>
          <w:color w:val="443846"/>
          <w:spacing w:val="-4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года</w:t>
      </w:r>
      <w:r w:rsidRPr="009F3DD1">
        <w:rPr>
          <w:rFonts w:ascii="Times New Roman" w:hAnsi="Times New Roman"/>
          <w:color w:val="443846"/>
          <w:spacing w:val="4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№</w:t>
      </w:r>
      <w:r w:rsidRPr="009F3DD1">
        <w:rPr>
          <w:rFonts w:ascii="Times New Roman" w:hAnsi="Times New Roman"/>
          <w:color w:val="443846"/>
          <w:spacing w:val="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239</w:t>
      </w:r>
      <w:r w:rsidRPr="009F3DD1">
        <w:rPr>
          <w:rFonts w:ascii="Times New Roman" w:hAnsi="Times New Roman"/>
          <w:color w:val="443846"/>
          <w:spacing w:val="46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"О</w:t>
      </w:r>
      <w:r w:rsidRPr="009F3DD1">
        <w:rPr>
          <w:rFonts w:ascii="Times New Roman" w:hAnsi="Times New Roman"/>
          <w:color w:val="443846"/>
          <w:spacing w:val="2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мерах</w:t>
      </w:r>
      <w:r w:rsidRPr="009F3DD1">
        <w:rPr>
          <w:rFonts w:ascii="Times New Roman" w:hAnsi="Times New Roman"/>
          <w:color w:val="443846"/>
          <w:spacing w:val="4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по</w:t>
      </w:r>
      <w:r w:rsidRPr="009F3DD1">
        <w:rPr>
          <w:rFonts w:ascii="Times New Roman" w:hAnsi="Times New Roman"/>
          <w:color w:val="443846"/>
          <w:spacing w:val="3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упорядочению государственного</w:t>
      </w:r>
      <w:r w:rsidRPr="009F3DD1">
        <w:rPr>
          <w:rFonts w:ascii="Times New Roman" w:hAnsi="Times New Roman"/>
          <w:color w:val="443846"/>
          <w:spacing w:val="25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регулирования</w:t>
      </w:r>
      <w:r w:rsidRPr="009F3DD1">
        <w:rPr>
          <w:rFonts w:ascii="Times New Roman" w:hAnsi="Times New Roman"/>
          <w:color w:val="443846"/>
          <w:spacing w:val="2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цен</w:t>
      </w:r>
      <w:r w:rsidRPr="009F3DD1">
        <w:rPr>
          <w:rFonts w:ascii="Times New Roman" w:hAnsi="Times New Roman"/>
          <w:color w:val="443846"/>
          <w:spacing w:val="1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(тарифов)"</w:t>
      </w:r>
      <w:r w:rsidRPr="009F3DD1">
        <w:rPr>
          <w:rFonts w:ascii="Times New Roman" w:hAnsi="Times New Roman"/>
          <w:color w:val="443846"/>
          <w:spacing w:val="15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не</w:t>
      </w:r>
      <w:r w:rsidRPr="009F3DD1">
        <w:rPr>
          <w:rFonts w:ascii="Times New Roman" w:hAnsi="Times New Roman"/>
          <w:color w:val="443846"/>
          <w:spacing w:val="6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входят</w:t>
      </w:r>
      <w:r w:rsidRPr="009F3DD1">
        <w:rPr>
          <w:rFonts w:ascii="Times New Roman" w:hAnsi="Times New Roman"/>
          <w:color w:val="443846"/>
          <w:spacing w:val="10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в</w:t>
      </w:r>
      <w:r w:rsidRPr="009F3DD1">
        <w:rPr>
          <w:rFonts w:ascii="Times New Roman" w:hAnsi="Times New Roman"/>
          <w:color w:val="443846"/>
          <w:spacing w:val="6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перечень</w:t>
      </w:r>
      <w:r w:rsidRPr="009F3DD1">
        <w:rPr>
          <w:rFonts w:ascii="Times New Roman" w:hAnsi="Times New Roman"/>
          <w:color w:val="443846"/>
          <w:spacing w:val="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услуг,</w:t>
      </w:r>
      <w:r w:rsidRPr="009F3DD1">
        <w:rPr>
          <w:rFonts w:ascii="Times New Roman" w:hAnsi="Times New Roman"/>
          <w:color w:val="443846"/>
          <w:w w:val="9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цены</w:t>
      </w:r>
      <w:r w:rsidRPr="009F3DD1">
        <w:rPr>
          <w:rFonts w:ascii="Times New Roman" w:hAnsi="Times New Roman"/>
          <w:color w:val="443846"/>
          <w:spacing w:val="19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на</w:t>
      </w:r>
      <w:r w:rsidRPr="009F3DD1">
        <w:rPr>
          <w:rFonts w:ascii="Times New Roman" w:hAnsi="Times New Roman"/>
          <w:color w:val="443846"/>
          <w:spacing w:val="1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которые</w:t>
      </w:r>
      <w:r w:rsidRPr="009F3DD1">
        <w:rPr>
          <w:rFonts w:ascii="Times New Roman" w:hAnsi="Times New Roman"/>
          <w:color w:val="443846"/>
          <w:spacing w:val="1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регулируются</w:t>
      </w:r>
      <w:r w:rsidRPr="009F3DD1">
        <w:rPr>
          <w:rFonts w:ascii="Times New Roman" w:hAnsi="Times New Roman"/>
          <w:color w:val="443846"/>
          <w:spacing w:val="53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на</w:t>
      </w:r>
      <w:r w:rsidRPr="009F3DD1">
        <w:rPr>
          <w:rFonts w:ascii="Times New Roman" w:hAnsi="Times New Roman"/>
          <w:color w:val="443846"/>
          <w:spacing w:val="7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государственном</w:t>
      </w:r>
      <w:r w:rsidRPr="009F3DD1">
        <w:rPr>
          <w:rFonts w:ascii="Times New Roman" w:hAnsi="Times New Roman"/>
          <w:color w:val="443846"/>
          <w:spacing w:val="5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 xml:space="preserve">уровне </w:t>
      </w:r>
      <w:r w:rsidRPr="009F3DD1">
        <w:rPr>
          <w:rFonts w:ascii="Times New Roman" w:hAnsi="Times New Roman"/>
          <w:color w:val="443846"/>
          <w:spacing w:val="22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 xml:space="preserve">или </w:t>
      </w:r>
      <w:r w:rsidRPr="009F3DD1">
        <w:rPr>
          <w:rFonts w:ascii="Times New Roman" w:hAnsi="Times New Roman"/>
          <w:color w:val="443846"/>
          <w:spacing w:val="1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уровне</w:t>
      </w:r>
      <w:r w:rsidRPr="009F3DD1">
        <w:rPr>
          <w:rFonts w:ascii="Times New Roman" w:hAnsi="Times New Roman"/>
          <w:color w:val="443846"/>
          <w:w w:val="99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субъекта</w:t>
      </w:r>
      <w:r w:rsidRPr="009F3DD1">
        <w:rPr>
          <w:rFonts w:ascii="Times New Roman" w:hAnsi="Times New Roman"/>
          <w:color w:val="443846"/>
          <w:spacing w:val="18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Российской</w:t>
      </w:r>
      <w:r w:rsidRPr="009F3DD1">
        <w:rPr>
          <w:rFonts w:ascii="Times New Roman" w:hAnsi="Times New Roman"/>
          <w:color w:val="443846"/>
          <w:spacing w:val="51"/>
          <w:sz w:val="27"/>
          <w:szCs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szCs w:val="27"/>
          <w:lang w:val="ru-RU"/>
        </w:rPr>
        <w:t>Федерации.</w:t>
      </w:r>
    </w:p>
    <w:p w:rsidR="00754DB9" w:rsidRPr="009F3DD1" w:rsidRDefault="00754DB9">
      <w:pPr>
        <w:numPr>
          <w:ilvl w:val="1"/>
          <w:numId w:val="6"/>
        </w:numPr>
        <w:tabs>
          <w:tab w:val="left" w:pos="2549"/>
        </w:tabs>
        <w:spacing w:before="3" w:line="375" w:lineRule="auto"/>
        <w:ind w:left="1417" w:right="123" w:firstLine="702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sz w:val="27"/>
          <w:lang w:val="ru-RU"/>
        </w:rPr>
        <w:t>Стоимость</w:t>
      </w:r>
      <w:r w:rsidRPr="009F3DD1">
        <w:rPr>
          <w:rFonts w:ascii="Times New Roman" w:hAnsi="Times New Roman"/>
          <w:color w:val="443846"/>
          <w:spacing w:val="2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одного</w:t>
      </w:r>
      <w:r w:rsidRPr="009F3DD1">
        <w:rPr>
          <w:rFonts w:ascii="Times New Roman" w:hAnsi="Times New Roman"/>
          <w:color w:val="443846"/>
          <w:spacing w:val="2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академического</w:t>
      </w:r>
      <w:r w:rsidRPr="009F3DD1">
        <w:rPr>
          <w:rFonts w:ascii="Times New Roman" w:hAnsi="Times New Roman"/>
          <w:color w:val="443846"/>
          <w:spacing w:val="3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часа</w:t>
      </w:r>
      <w:r w:rsidRPr="009F3DD1">
        <w:rPr>
          <w:rFonts w:ascii="Times New Roman" w:hAnsi="Times New Roman"/>
          <w:color w:val="443846"/>
          <w:spacing w:val="1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каждого</w:t>
      </w:r>
      <w:r w:rsidRPr="009F3DD1">
        <w:rPr>
          <w:rFonts w:ascii="Times New Roman" w:hAnsi="Times New Roman"/>
          <w:color w:val="443846"/>
          <w:spacing w:val="2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вида</w:t>
      </w:r>
      <w:r w:rsidRPr="009F3DD1">
        <w:rPr>
          <w:rFonts w:ascii="Times New Roman" w:hAnsi="Times New Roman"/>
          <w:color w:val="443846"/>
          <w:spacing w:val="1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дополнительных образовательных</w:t>
      </w:r>
      <w:r w:rsidRPr="009F3DD1">
        <w:rPr>
          <w:rFonts w:ascii="Times New Roman" w:hAnsi="Times New Roman"/>
          <w:color w:val="443846"/>
          <w:spacing w:val="4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услуг</w:t>
      </w:r>
      <w:r w:rsidRPr="009F3DD1">
        <w:rPr>
          <w:rFonts w:ascii="Times New Roman" w:hAnsi="Times New Roman"/>
          <w:color w:val="443846"/>
          <w:spacing w:val="3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устанавливается</w:t>
      </w:r>
      <w:r w:rsidRPr="009F3DD1">
        <w:rPr>
          <w:rFonts w:ascii="Times New Roman" w:hAnsi="Times New Roman"/>
          <w:color w:val="443846"/>
          <w:spacing w:val="4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на</w:t>
      </w:r>
      <w:r w:rsidRPr="009F3DD1">
        <w:rPr>
          <w:rFonts w:ascii="Times New Roman" w:hAnsi="Times New Roman"/>
          <w:color w:val="443846"/>
          <w:spacing w:val="2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основании</w:t>
      </w:r>
      <w:r w:rsidRPr="009F3DD1">
        <w:rPr>
          <w:rFonts w:ascii="Times New Roman" w:hAnsi="Times New Roman"/>
          <w:color w:val="443846"/>
          <w:spacing w:val="3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приказа</w:t>
      </w:r>
      <w:r w:rsidRPr="009F3DD1">
        <w:rPr>
          <w:rFonts w:ascii="Times New Roman" w:hAnsi="Times New Roman"/>
          <w:color w:val="443846"/>
          <w:spacing w:val="2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директора колледжа.</w:t>
      </w:r>
    </w:p>
    <w:p w:rsidR="00754DB9" w:rsidRPr="009F3DD1" w:rsidRDefault="00754DB9">
      <w:pPr>
        <w:numPr>
          <w:ilvl w:val="1"/>
          <w:numId w:val="6"/>
        </w:numPr>
        <w:tabs>
          <w:tab w:val="left" w:pos="2740"/>
        </w:tabs>
        <w:spacing w:before="4" w:line="375" w:lineRule="auto"/>
        <w:ind w:right="127" w:firstLine="712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sz w:val="27"/>
          <w:lang w:val="ru-RU"/>
        </w:rPr>
        <w:t>Денежные</w:t>
      </w:r>
      <w:r w:rsidRPr="009F3DD1">
        <w:rPr>
          <w:rFonts w:ascii="Times New Roman" w:hAnsi="Times New Roman"/>
          <w:color w:val="443846"/>
          <w:spacing w:val="1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средства,</w:t>
      </w:r>
      <w:r w:rsidRPr="009F3DD1">
        <w:rPr>
          <w:rFonts w:ascii="Times New Roman" w:hAnsi="Times New Roman"/>
          <w:color w:val="443846"/>
          <w:spacing w:val="1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получаемые</w:t>
      </w:r>
      <w:r w:rsidRPr="009F3DD1">
        <w:rPr>
          <w:rFonts w:ascii="Times New Roman" w:hAnsi="Times New Roman"/>
          <w:color w:val="443846"/>
          <w:spacing w:val="1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колледжем</w:t>
      </w:r>
      <w:r w:rsidRPr="009F3DD1">
        <w:rPr>
          <w:rFonts w:ascii="Times New Roman" w:hAnsi="Times New Roman"/>
          <w:color w:val="443846"/>
          <w:spacing w:val="2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за</w:t>
      </w:r>
      <w:r w:rsidRPr="009F3DD1">
        <w:rPr>
          <w:rFonts w:ascii="Times New Roman" w:hAnsi="Times New Roman"/>
          <w:color w:val="443846"/>
          <w:spacing w:val="6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проведение дополнительных</w:t>
      </w:r>
      <w:r w:rsidRPr="009F3DD1">
        <w:rPr>
          <w:rFonts w:ascii="Times New Roman" w:hAnsi="Times New Roman"/>
          <w:color w:val="443846"/>
          <w:spacing w:val="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занятий</w:t>
      </w:r>
      <w:r w:rsidRPr="009F3DD1">
        <w:rPr>
          <w:rFonts w:ascii="Times New Roman" w:hAnsi="Times New Roman"/>
          <w:color w:val="443846"/>
          <w:spacing w:val="6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по</w:t>
      </w:r>
      <w:r w:rsidRPr="009F3DD1">
        <w:rPr>
          <w:rFonts w:ascii="Times New Roman" w:hAnsi="Times New Roman"/>
          <w:color w:val="443846"/>
          <w:spacing w:val="4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углубленному</w:t>
      </w:r>
      <w:r w:rsidRPr="009F3DD1">
        <w:rPr>
          <w:rFonts w:ascii="Times New Roman" w:hAnsi="Times New Roman"/>
          <w:color w:val="443846"/>
          <w:spacing w:val="1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изучению</w:t>
      </w:r>
      <w:r w:rsidRPr="009F3DD1">
        <w:rPr>
          <w:rFonts w:ascii="Times New Roman" w:hAnsi="Times New Roman"/>
          <w:color w:val="443846"/>
          <w:spacing w:val="5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дисциплин,</w:t>
      </w:r>
      <w:r w:rsidRPr="009F3DD1">
        <w:rPr>
          <w:rFonts w:ascii="Times New Roman" w:hAnsi="Times New Roman"/>
          <w:color w:val="443846"/>
          <w:spacing w:val="5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расходуются на</w:t>
      </w:r>
      <w:r w:rsidRPr="009F3DD1">
        <w:rPr>
          <w:rFonts w:ascii="Times New Roman" w:hAnsi="Times New Roman"/>
          <w:color w:val="443846"/>
          <w:spacing w:val="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основании</w:t>
      </w:r>
      <w:r w:rsidRPr="009F3DD1">
        <w:rPr>
          <w:rFonts w:ascii="Times New Roman" w:hAnsi="Times New Roman"/>
          <w:color w:val="443846"/>
          <w:spacing w:val="4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сметы</w:t>
      </w:r>
      <w:r w:rsidRPr="009F3DD1">
        <w:rPr>
          <w:rFonts w:ascii="Times New Roman" w:hAnsi="Times New Roman"/>
          <w:color w:val="443846"/>
          <w:spacing w:val="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расходов.</w:t>
      </w:r>
    </w:p>
    <w:p w:rsidR="00754DB9" w:rsidRPr="009F3DD1" w:rsidRDefault="00754DB9">
      <w:pPr>
        <w:numPr>
          <w:ilvl w:val="1"/>
          <w:numId w:val="6"/>
        </w:numPr>
        <w:tabs>
          <w:tab w:val="left" w:pos="2568"/>
        </w:tabs>
        <w:spacing w:before="9" w:line="370" w:lineRule="auto"/>
        <w:ind w:left="1422" w:right="103" w:firstLine="702"/>
        <w:jc w:val="both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sz w:val="27"/>
          <w:lang w:val="ru-RU"/>
        </w:rPr>
        <w:t>Оплата</w:t>
      </w:r>
      <w:r w:rsidRPr="009F3DD1">
        <w:rPr>
          <w:rFonts w:ascii="Times New Roman" w:hAnsi="Times New Roman"/>
          <w:color w:val="443846"/>
          <w:spacing w:val="2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за</w:t>
      </w:r>
      <w:r w:rsidRPr="009F3DD1">
        <w:rPr>
          <w:rFonts w:ascii="Times New Roman" w:hAnsi="Times New Roman"/>
          <w:color w:val="443846"/>
          <w:spacing w:val="4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дополнительные</w:t>
      </w:r>
      <w:r w:rsidRPr="009F3DD1">
        <w:rPr>
          <w:rFonts w:ascii="Times New Roman" w:hAnsi="Times New Roman"/>
          <w:color w:val="443846"/>
          <w:spacing w:val="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образовательные</w:t>
      </w:r>
      <w:r w:rsidRPr="009F3DD1">
        <w:rPr>
          <w:rFonts w:ascii="Times New Roman" w:hAnsi="Times New Roman"/>
          <w:color w:val="443846"/>
          <w:spacing w:val="6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услуги</w:t>
      </w:r>
      <w:r w:rsidRPr="009F3DD1">
        <w:rPr>
          <w:rFonts w:ascii="Times New Roman" w:hAnsi="Times New Roman"/>
          <w:color w:val="443846"/>
          <w:spacing w:val="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производится</w:t>
      </w:r>
      <w:r w:rsidRPr="009F3DD1">
        <w:rPr>
          <w:rFonts w:ascii="Times New Roman" w:hAnsi="Times New Roman"/>
          <w:color w:val="443846"/>
          <w:spacing w:val="5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в безналичном</w:t>
      </w:r>
      <w:r w:rsidRPr="009F3DD1">
        <w:rPr>
          <w:rFonts w:ascii="Times New Roman" w:hAnsi="Times New Roman"/>
          <w:color w:val="443846"/>
          <w:spacing w:val="3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порядке.</w:t>
      </w:r>
    </w:p>
    <w:p w:rsidR="00754DB9" w:rsidRPr="009F3DD1" w:rsidRDefault="00754DB9">
      <w:pPr>
        <w:spacing w:before="16" w:line="366" w:lineRule="auto"/>
        <w:ind w:left="1412" w:right="131" w:firstLine="4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846"/>
          <w:sz w:val="27"/>
          <w:lang w:val="ru-RU"/>
        </w:rPr>
        <w:t xml:space="preserve">Запрещается </w:t>
      </w:r>
      <w:r w:rsidRPr="009F3DD1">
        <w:rPr>
          <w:rFonts w:ascii="Times New Roman" w:hAnsi="Times New Roman"/>
          <w:color w:val="443846"/>
          <w:spacing w:val="3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оплата </w:t>
      </w:r>
      <w:r w:rsidRPr="009F3DD1">
        <w:rPr>
          <w:rFonts w:ascii="Times New Roman" w:hAnsi="Times New Roman"/>
          <w:color w:val="443846"/>
          <w:spacing w:val="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за </w:t>
      </w:r>
      <w:r w:rsidRPr="009F3DD1">
        <w:rPr>
          <w:rFonts w:ascii="Times New Roman" w:hAnsi="Times New Roman"/>
          <w:color w:val="443846"/>
          <w:spacing w:val="1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оказание </w:t>
      </w:r>
      <w:r w:rsidRPr="009F3DD1">
        <w:rPr>
          <w:rFonts w:ascii="Times New Roman" w:hAnsi="Times New Roman"/>
          <w:color w:val="443846"/>
          <w:spacing w:val="1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платных </w:t>
      </w:r>
      <w:r w:rsidRPr="009F3DD1">
        <w:rPr>
          <w:rFonts w:ascii="Times New Roman" w:hAnsi="Times New Roman"/>
          <w:color w:val="443846"/>
          <w:spacing w:val="23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образовательных </w:t>
      </w:r>
      <w:r w:rsidRPr="009F3DD1">
        <w:rPr>
          <w:rFonts w:ascii="Times New Roman" w:hAnsi="Times New Roman"/>
          <w:color w:val="443846"/>
          <w:spacing w:val="3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 xml:space="preserve">услуг </w:t>
      </w:r>
      <w:r w:rsidRPr="009F3DD1">
        <w:rPr>
          <w:rFonts w:ascii="Times New Roman" w:hAnsi="Times New Roman"/>
          <w:color w:val="443846"/>
          <w:spacing w:val="2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наличными деньгами</w:t>
      </w:r>
      <w:r w:rsidRPr="009F3DD1">
        <w:rPr>
          <w:rFonts w:ascii="Times New Roman" w:hAnsi="Times New Roman"/>
          <w:color w:val="443846"/>
          <w:spacing w:val="30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преподавателям,</w:t>
      </w:r>
      <w:r w:rsidRPr="009F3DD1">
        <w:rPr>
          <w:rFonts w:ascii="Times New Roman" w:hAnsi="Times New Roman"/>
          <w:color w:val="443846"/>
          <w:spacing w:val="49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непосредственно</w:t>
      </w:r>
      <w:r w:rsidRPr="009F3DD1">
        <w:rPr>
          <w:rFonts w:ascii="Times New Roman" w:hAnsi="Times New Roman"/>
          <w:color w:val="443846"/>
          <w:spacing w:val="6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оказывающим</w:t>
      </w:r>
      <w:r w:rsidRPr="009F3DD1">
        <w:rPr>
          <w:rFonts w:ascii="Times New Roman" w:hAnsi="Times New Roman"/>
          <w:color w:val="443846"/>
          <w:spacing w:val="2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данные</w:t>
      </w:r>
      <w:r w:rsidRPr="009F3DD1">
        <w:rPr>
          <w:rFonts w:ascii="Times New Roman" w:hAnsi="Times New Roman"/>
          <w:color w:val="443846"/>
          <w:spacing w:val="14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846"/>
          <w:sz w:val="27"/>
          <w:lang w:val="ru-RU"/>
        </w:rPr>
        <w:t>услуги.</w:t>
      </w:r>
    </w:p>
    <w:p w:rsidR="00754DB9" w:rsidRPr="009F3DD1" w:rsidRDefault="00754DB9">
      <w:pPr>
        <w:spacing w:before="4" w:line="300" w:lineRule="exact"/>
        <w:rPr>
          <w:sz w:val="30"/>
          <w:szCs w:val="30"/>
          <w:lang w:val="ru-RU"/>
        </w:rPr>
      </w:pPr>
    </w:p>
    <w:p w:rsidR="00754DB9" w:rsidRPr="009F3DD1" w:rsidRDefault="00754DB9">
      <w:pPr>
        <w:pStyle w:val="Heading1"/>
        <w:spacing w:line="251" w:lineRule="auto"/>
        <w:ind w:left="5412" w:right="131" w:hanging="3351"/>
        <w:rPr>
          <w:b w:val="0"/>
          <w:bCs w:val="0"/>
          <w:lang w:val="ru-RU"/>
        </w:rPr>
      </w:pPr>
      <w:r w:rsidRPr="009F3DD1">
        <w:rPr>
          <w:color w:val="443846"/>
          <w:lang w:val="ru-RU"/>
        </w:rPr>
        <w:t>6</w:t>
      </w:r>
      <w:r w:rsidRPr="009F3DD1">
        <w:rPr>
          <w:color w:val="443846"/>
          <w:spacing w:val="1"/>
          <w:lang w:val="ru-RU"/>
        </w:rPr>
        <w:t xml:space="preserve"> </w:t>
      </w:r>
      <w:r w:rsidRPr="009F3DD1">
        <w:rPr>
          <w:color w:val="443846"/>
          <w:lang w:val="ru-RU"/>
        </w:rPr>
        <w:t>ИНФОРМАЦИЯ</w:t>
      </w:r>
      <w:r w:rsidRPr="009F3DD1">
        <w:rPr>
          <w:color w:val="443846"/>
          <w:spacing w:val="42"/>
          <w:lang w:val="ru-RU"/>
        </w:rPr>
        <w:t xml:space="preserve"> </w:t>
      </w:r>
      <w:r w:rsidRPr="009F3DD1">
        <w:rPr>
          <w:color w:val="443846"/>
          <w:lang w:val="ru-RU"/>
        </w:rPr>
        <w:t>О</w:t>
      </w:r>
      <w:r w:rsidRPr="009F3DD1">
        <w:rPr>
          <w:color w:val="443846"/>
          <w:spacing w:val="1"/>
          <w:lang w:val="ru-RU"/>
        </w:rPr>
        <w:t xml:space="preserve"> </w:t>
      </w:r>
      <w:r w:rsidRPr="009F3DD1">
        <w:rPr>
          <w:color w:val="443846"/>
          <w:lang w:val="ru-RU"/>
        </w:rPr>
        <w:t>ПЛАТНЫХ</w:t>
      </w:r>
      <w:r w:rsidRPr="009F3DD1">
        <w:rPr>
          <w:color w:val="443846"/>
          <w:spacing w:val="45"/>
          <w:lang w:val="ru-RU"/>
        </w:rPr>
        <w:t xml:space="preserve"> </w:t>
      </w:r>
      <w:r w:rsidRPr="009F3DD1">
        <w:rPr>
          <w:color w:val="443846"/>
          <w:lang w:val="ru-RU"/>
        </w:rPr>
        <w:t>ОБРАЗОВАТЕЛЬНЫХ УСЛУГАХ</w:t>
      </w:r>
    </w:p>
    <w:p w:rsidR="00754DB9" w:rsidRPr="009F3DD1" w:rsidRDefault="00754DB9">
      <w:pPr>
        <w:spacing w:line="251" w:lineRule="auto"/>
        <w:rPr>
          <w:lang w:val="ru-RU"/>
        </w:rPr>
        <w:sectPr w:rsidR="00754DB9" w:rsidRPr="009F3DD1">
          <w:type w:val="continuous"/>
          <w:pgSz w:w="11910" w:h="16840"/>
          <w:pgMar w:top="340" w:right="800" w:bottom="0" w:left="0" w:header="720" w:footer="720" w:gutter="0"/>
          <w:cols w:space="720"/>
        </w:sectPr>
      </w:pPr>
    </w:p>
    <w:p w:rsidR="00754DB9" w:rsidRPr="009F3DD1" w:rsidRDefault="00754DB9">
      <w:pPr>
        <w:spacing w:before="61" w:line="268" w:lineRule="auto"/>
        <w:ind w:left="1974" w:right="614"/>
        <w:jc w:val="center"/>
        <w:rPr>
          <w:rFonts w:ascii="Times New Roman" w:hAnsi="Times New Roman"/>
          <w:sz w:val="21"/>
          <w:szCs w:val="21"/>
          <w:lang w:val="ru-RU"/>
        </w:rPr>
      </w:pPr>
      <w:r>
        <w:rPr>
          <w:noProof/>
          <w:lang w:val="ru-RU" w:eastAsia="ru-RU"/>
        </w:rPr>
        <w:pict>
          <v:group id="_x0000_s1118" style="position:absolute;left:0;text-align:left;margin-left:367.7pt;margin-top:-1.85pt;width:212.6pt;height:834.1pt;z-index:-251652608;mso-position-horizontal-relative:page;mso-position-vertical-relative:page" coordorigin="7354,-37" coordsize="4252,16682">
            <v:shape id="_x0000_s1119" type="#_x0000_t75" style="position:absolute;left:7354;top:58;width:1613;height:269">
              <v:imagedata r:id="rId39" o:title=""/>
            </v:shape>
            <v:group id="_x0000_s1120" style="position:absolute;left:8727;top:79;width:2780;height:183" coordorigin="8727,79" coordsize="2780,183">
              <v:shape id="_x0000_s1121" style="position:absolute;left:8727;top:79;width:2780;height:183" coordorigin="8727,79" coordsize="2780,183" path="m8727,79r2780,l11507,261r-2780,l8727,79xe" fillcolor="#483b44" stroked="f">
                <v:path arrowok="t"/>
              </v:shape>
            </v:group>
            <v:group id="_x0000_s1122" style="position:absolute;left:11591;top:79;width:14;height:183" coordorigin="11591,79" coordsize="14,183">
              <v:shape id="_x0000_s1123" style="position:absolute;left:11591;top:79;width:14;height:183" coordorigin="11591,79" coordsize="14,183" path="m11591,79r14,l11605,261r-14,l11591,79xe" fillcolor="#483b44" stroked="f">
                <v:path arrowok="t"/>
              </v:shape>
            </v:group>
            <v:group id="_x0000_s1124" style="position:absolute;left:11549;top:5;width:2;height:16597" coordorigin="11549,5" coordsize="2,16597">
              <v:shape id="_x0000_s1125" style="position:absolute;left:11549;top:5;width:2;height:16597" coordorigin="11549,5" coordsize="0,16597" path="m11549,16602l11549,5e" filled="f" strokecolor="#3f573b" strokeweight="1.48333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126" style="position:absolute;left:0;text-align:left;margin-left:0;margin-top:10.55pt;width:14.4pt;height:472.15pt;z-index:-251651584;mso-position-horizontal-relative:page;mso-position-vertical-relative:page" coordorigin=",211" coordsize="288,9443">
            <v:shape id="_x0000_s1127" type="#_x0000_t75" style="position:absolute;top:211;width:288;height:614">
              <v:imagedata r:id="rId40" o:title=""/>
            </v:shape>
            <v:shape id="_x0000_s1128" type="#_x0000_t75" style="position:absolute;left:19;top:2784;width:269;height:6163">
              <v:imagedata r:id="rId41" o:title=""/>
            </v:shape>
            <v:group id="_x0000_s1129" style="position:absolute;left:40;top:663;width:2;height:2750" coordorigin="40,663" coordsize="2,2750">
              <v:shape id="_x0000_s1130" style="position:absolute;left:40;top:663;width:2;height:2750" coordorigin="40,663" coordsize="0,2750" path="m40,3412l40,663e" filled="f" strokecolor="#b3b3bf" strokeweight=".32964mm">
                <v:path arrowok="t"/>
              </v:shape>
            </v:group>
            <v:group id="_x0000_s1131" style="position:absolute;left:201;top:8793;width:2;height:843" coordorigin="201,8793" coordsize="2,843">
              <v:shape id="_x0000_s1132" style="position:absolute;left:201;top:8793;width:2;height:843" coordorigin="201,8793" coordsize="0,843" path="m201,9635r,-842e" filled="f" strokecolor="#9390a0" strokeweight=".65925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133" style="position:absolute;left:0;text-align:left;margin-left:58.15pt;margin-top:1.25pt;width:460.3pt;height:63.9pt;z-index:-251650560;mso-position-horizontal-relative:page" coordorigin="1163,25" coordsize="9206,1278">
            <v:shape id="_x0000_s1134" type="#_x0000_t75" style="position:absolute;left:1171;top:25;width:1286;height:941">
              <v:imagedata r:id="rId42" o:title=""/>
            </v:shape>
            <v:group id="_x0000_s1135" style="position:absolute;left:2364;top:51;width:7999;height:2" coordorigin="2364,51" coordsize="7999,2">
              <v:shape id="_x0000_s1136" style="position:absolute;left:2364;top:51;width:7999;height:2" coordorigin="2364,51" coordsize="7999,0" path="m2364,51r7998,e" filled="f" strokecolor="#604b67" strokeweight=".24722mm">
                <v:path arrowok="t"/>
              </v:shape>
            </v:group>
            <v:group id="_x0000_s1137" style="position:absolute;left:2364;top:316;width:7999;height:2" coordorigin="2364,316" coordsize="7999,2">
              <v:shape id="_x0000_s1138" style="position:absolute;left:2364;top:316;width:7999;height:2" coordorigin="2364,316" coordsize="7999,0" path="m2364,316r7998,e" filled="f" strokecolor="#5b4864" strokeweight=".24722mm">
                <v:path arrowok="t"/>
              </v:shape>
            </v:group>
            <v:group id="_x0000_s1139" style="position:absolute;left:2364;top:586;width:7999;height:2" coordorigin="2364,586" coordsize="7999,2">
              <v:shape id="_x0000_s1140" style="position:absolute;left:2364;top:586;width:7999;height:2" coordorigin="2364,586" coordsize="7999,0" path="m2364,586r7998,e" filled="f" strokecolor="#573f60" strokeweight=".16481mm">
                <v:path arrowok="t"/>
              </v:shape>
            </v:group>
            <v:group id="_x0000_s1141" style="position:absolute;left:2364;top:913;width:7999;height:2" coordorigin="2364,913" coordsize="7999,2">
              <v:shape id="_x0000_s1142" style="position:absolute;left:2364;top:913;width:7999;height:2" coordorigin="2364,913" coordsize="7999,0" path="m2364,913r7998,e" filled="f" strokecolor="#543f60" strokeweight=".16481mm">
                <v:path arrowok="t"/>
              </v:shape>
            </v:group>
            <v:group id="_x0000_s1143" style="position:absolute;left:1168;top:1296;width:9195;height:2" coordorigin="1168,1296" coordsize="9195,2">
              <v:shape id="_x0000_s1144" style="position:absolute;left:1168;top:1296;width:9195;height:2" coordorigin="1168,1296" coordsize="9195,0" path="m1168,1296r9194,e" filled="f" strokecolor="#543b5b" strokeweight=".16481mm">
                <v:path arrowok="t"/>
              </v:shape>
            </v:group>
            <v:group id="_x0000_s1145" style="position:absolute;left:10358;top:44;width:2;height:1255" coordorigin="10358,44" coordsize="2,1255">
              <v:shape id="_x0000_s1146" style="position:absolute;left:10358;top:44;width:2;height:1255" coordorigin="10358,44" coordsize="0,1255" path="m10358,1298r,-1254e" filled="f" strokecolor="#605b64" strokeweight=".16481mm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147" style="position:absolute;left:0;text-align:left;margin-left:136.4pt;margin-top:11pt;width:222.85pt;height:.1pt;z-index:-251647488;mso-position-horizontal-relative:page;mso-position-vertical-relative:page" coordorigin="2728,220" coordsize="4457,2">
            <v:shape id="_x0000_s1148" style="position:absolute;left:2728;top:220;width:4457;height:2" coordorigin="2728,220" coordsize="4457,0" path="m2728,220r4457,e" filled="f" strokecolor="#1f1823" strokeweight="2.30739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149" style="position:absolute;left:0;text-align:left;margin-left:9.7pt;margin-top:498.45pt;width:3.05pt;height:204.45pt;z-index:-251646464;mso-position-horizontal-relative:page;mso-position-vertical-relative:page" coordorigin="194,9969" coordsize="61,4089">
            <v:group id="_x0000_s1150" style="position:absolute;left:210;top:9986;width:2;height:994" coordorigin="210,9986" coordsize="2,994">
              <v:shape id="_x0000_s1151" style="position:absolute;left:210;top:9986;width:2;height:994" coordorigin="210,9986" coordsize="0,994" path="m210,10979r,-993e" filled="f" strokecolor="#9c97a3" strokeweight=".57686mm">
                <v:path arrowok="t"/>
              </v:shape>
            </v:group>
            <v:group id="_x0000_s1152" style="position:absolute;left:243;top:10468;width:2;height:3578" coordorigin="243,10468" coordsize="2,3578">
              <v:shape id="_x0000_s1153" style="position:absolute;left:243;top:10468;width:2;height:3578" coordorigin="243,10468" coordsize="0,3578" path="m243,14046r,-3578e" filled="f" strokecolor="#c8cfd8" strokeweight=".41203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154" style="position:absolute;left:0;text-align:left;margin-left:14.15pt;margin-top:710.85pt;width:.1pt;height:41.65pt;z-index:-251645440;mso-position-horizontal-relative:page;mso-position-vertical-relative:page" coordorigin="283,14217" coordsize="2,833">
            <v:shape id="_x0000_s1155" style="position:absolute;left:283;top:14217;width:2;height:833" coordorigin="283,14217" coordsize="0,833" path="m283,15049r,-832e" filled="f" strokecolor="#d4dfe4" strokeweight=".4120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156" style="position:absolute;left:0;text-align:left;margin-left:303.65pt;margin-top:829.15pt;width:240.65pt;height:.1pt;z-index:-251644416;mso-position-horizontal-relative:page;mso-position-vertical-relative:page" coordorigin="6073,16583" coordsize="4813,2">
            <v:shape id="_x0000_s1157" style="position:absolute;left:6073;top:16583;width:4813;height:2" coordorigin="6073,16583" coordsize="4813,0" path="m6073,16583r4813,e" filled="f" strokecolor="#746b7c" strokeweight=".82408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158" style="position:absolute;left:0;text-align:left;margin-left:590.9pt;margin-top:659.95pt;width:2.6pt;height:129.2pt;z-index:-251643392;mso-position-horizontal-relative:page;mso-position-vertical-relative:page" coordorigin="11818,13199" coordsize="52,2584">
            <v:group id="_x0000_s1159" style="position:absolute;left:11855;top:13213;width:2;height:2556" coordorigin="11855,13213" coordsize="2,2556">
              <v:shape id="_x0000_s1160" style="position:absolute;left:11855;top:13213;width:2;height:2556" coordorigin="11855,13213" coordsize="0,2556" path="m11855,15769r,-2556e" filled="f" strokecolor="#bfc8cc" strokeweight=".49444mm">
                <v:path arrowok="t"/>
              </v:shape>
            </v:group>
            <v:group id="_x0000_s1161" style="position:absolute;left:11827;top:13213;width:2;height:379" coordorigin="11827,13213" coordsize="2,379">
              <v:shape id="_x0000_s1162" style="position:absolute;left:11827;top:13213;width:2;height:379" coordorigin="11827,13213" coordsize="0,379" path="m11827,13592r,-379e" filled="f" strokecolor="#ccd4d8" strokeweight=".32964mm">
                <v:path arrowok="t"/>
              </v:shape>
            </v:group>
            <w10:wrap anchorx="page" anchory="page"/>
          </v:group>
        </w:pict>
      </w:r>
      <w:r w:rsidRPr="009F3DD1">
        <w:rPr>
          <w:rFonts w:ascii="Times New Roman" w:hAnsi="Times New Roman"/>
          <w:color w:val="463848"/>
          <w:sz w:val="21"/>
          <w:lang w:val="ru-RU"/>
        </w:rPr>
        <w:t xml:space="preserve">Министе </w:t>
      </w:r>
      <w:r w:rsidRPr="009F3DD1">
        <w:rPr>
          <w:rFonts w:ascii="Times New Roman" w:hAnsi="Times New Roman"/>
          <w:color w:val="463848"/>
          <w:spacing w:val="10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ство</w:t>
      </w:r>
      <w:r w:rsidRPr="009F3DD1">
        <w:rPr>
          <w:rFonts w:ascii="Times New Roman" w:hAnsi="Times New Roman"/>
          <w:color w:val="463848"/>
          <w:spacing w:val="6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образования</w:t>
      </w:r>
      <w:r w:rsidRPr="009F3DD1">
        <w:rPr>
          <w:rFonts w:ascii="Times New Roman" w:hAnsi="Times New Roman"/>
          <w:color w:val="463848"/>
          <w:spacing w:val="-34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60565E"/>
          <w:sz w:val="21"/>
          <w:lang w:val="ru-RU"/>
        </w:rPr>
        <w:t>,</w:t>
      </w:r>
      <w:r w:rsidRPr="009F3DD1">
        <w:rPr>
          <w:rFonts w:ascii="Times New Roman" w:hAnsi="Times New Roman"/>
          <w:color w:val="60565E"/>
          <w:spacing w:val="-12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науки</w:t>
      </w:r>
      <w:r w:rsidRPr="009F3DD1">
        <w:rPr>
          <w:rFonts w:ascii="Times New Roman" w:hAnsi="Times New Roman"/>
          <w:color w:val="463848"/>
          <w:spacing w:val="7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и</w:t>
      </w:r>
      <w:r w:rsidRPr="009F3DD1">
        <w:rPr>
          <w:rFonts w:ascii="Times New Roman" w:hAnsi="Times New Roman"/>
          <w:color w:val="463848"/>
          <w:spacing w:val="1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молодежной</w:t>
      </w:r>
      <w:r w:rsidRPr="009F3DD1">
        <w:rPr>
          <w:rFonts w:ascii="Times New Roman" w:hAnsi="Times New Roman"/>
          <w:color w:val="463848"/>
          <w:spacing w:val="16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политики</w:t>
      </w:r>
      <w:r w:rsidRPr="009F3DD1">
        <w:rPr>
          <w:rFonts w:ascii="Times New Roman" w:hAnsi="Times New Roman"/>
          <w:color w:val="463848"/>
          <w:spacing w:val="14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Забайкальско</w:t>
      </w:r>
      <w:r w:rsidRPr="009F3DD1">
        <w:rPr>
          <w:rFonts w:ascii="Times New Roman" w:hAnsi="Times New Roman"/>
          <w:color w:val="463848"/>
          <w:spacing w:val="-27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757080"/>
          <w:spacing w:val="5"/>
          <w:sz w:val="21"/>
          <w:lang w:val="ru-RU"/>
        </w:rPr>
        <w:t>г</w:t>
      </w:r>
      <w:r w:rsidRPr="009F3DD1">
        <w:rPr>
          <w:rFonts w:ascii="Times New Roman" w:hAnsi="Times New Roman"/>
          <w:color w:val="463848"/>
          <w:sz w:val="21"/>
          <w:lang w:val="ru-RU"/>
        </w:rPr>
        <w:t>о</w:t>
      </w:r>
      <w:r w:rsidRPr="009F3DD1">
        <w:rPr>
          <w:rFonts w:ascii="Times New Roman" w:hAnsi="Times New Roman"/>
          <w:color w:val="463848"/>
          <w:spacing w:val="-8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к</w:t>
      </w:r>
      <w:r w:rsidRPr="009F3DD1">
        <w:rPr>
          <w:rFonts w:ascii="Times New Roman" w:hAnsi="Times New Roman"/>
          <w:color w:val="463848"/>
          <w:spacing w:val="48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ая</w:t>
      </w:r>
      <w:r w:rsidRPr="009F3DD1">
        <w:rPr>
          <w:rFonts w:ascii="Times New Roman" w:hAnsi="Times New Roman"/>
          <w:color w:val="463848"/>
          <w:w w:val="97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ГОУ</w:t>
      </w:r>
      <w:r w:rsidRPr="009F3DD1">
        <w:rPr>
          <w:rFonts w:ascii="Times New Roman" w:hAnsi="Times New Roman"/>
          <w:color w:val="463848"/>
          <w:spacing w:val="4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СПО</w:t>
      </w:r>
      <w:r w:rsidRPr="009F3DD1">
        <w:rPr>
          <w:rFonts w:ascii="Times New Roman" w:hAnsi="Times New Roman"/>
          <w:color w:val="463848"/>
          <w:spacing w:val="-2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«Забайкальский</w:t>
      </w:r>
      <w:r w:rsidRPr="009F3DD1">
        <w:rPr>
          <w:rFonts w:ascii="Times New Roman" w:hAnsi="Times New Roman"/>
          <w:color w:val="463848"/>
          <w:spacing w:val="17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государственный</w:t>
      </w:r>
      <w:r w:rsidRPr="009F3DD1">
        <w:rPr>
          <w:rFonts w:ascii="Times New Roman" w:hAnsi="Times New Roman"/>
          <w:color w:val="463848"/>
          <w:spacing w:val="15"/>
          <w:sz w:val="21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1"/>
          <w:lang w:val="ru-RU"/>
        </w:rPr>
        <w:t>колледж»</w:t>
      </w:r>
    </w:p>
    <w:p w:rsidR="00754DB9" w:rsidRPr="009F3DD1" w:rsidRDefault="00754DB9">
      <w:pPr>
        <w:spacing w:before="15"/>
        <w:ind w:left="1954" w:right="614"/>
        <w:jc w:val="center"/>
        <w:rPr>
          <w:rFonts w:ascii="Times New Roman" w:hAnsi="Times New Roman"/>
          <w:sz w:val="23"/>
          <w:szCs w:val="23"/>
          <w:lang w:val="ru-RU"/>
        </w:rPr>
      </w:pPr>
      <w:r w:rsidRPr="009F3DD1">
        <w:rPr>
          <w:rFonts w:ascii="Times New Roman" w:hAnsi="Times New Roman"/>
          <w:color w:val="463848"/>
          <w:sz w:val="23"/>
          <w:lang w:val="ru-RU"/>
        </w:rPr>
        <w:t>Положение</w:t>
      </w:r>
    </w:p>
    <w:p w:rsidR="00754DB9" w:rsidRPr="009F3DD1" w:rsidRDefault="00754DB9">
      <w:pPr>
        <w:spacing w:before="85"/>
        <w:ind w:left="1964" w:right="614"/>
        <w:jc w:val="center"/>
        <w:rPr>
          <w:rFonts w:ascii="Times New Roman" w:hAnsi="Times New Roman"/>
          <w:sz w:val="23"/>
          <w:szCs w:val="23"/>
          <w:lang w:val="ru-RU"/>
        </w:rPr>
      </w:pPr>
      <w:r w:rsidRPr="009F3DD1">
        <w:rPr>
          <w:rFonts w:ascii="Times New Roman" w:hAnsi="Times New Roman"/>
          <w:color w:val="463848"/>
          <w:sz w:val="23"/>
          <w:lang w:val="ru-RU"/>
        </w:rPr>
        <w:t>об</w:t>
      </w:r>
      <w:r w:rsidRPr="009F3DD1">
        <w:rPr>
          <w:rFonts w:ascii="Times New Roman" w:hAnsi="Times New Roman"/>
          <w:color w:val="463848"/>
          <w:spacing w:val="-8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3"/>
          <w:lang w:val="ru-RU"/>
        </w:rPr>
        <w:t>оказании</w:t>
      </w:r>
      <w:r w:rsidRPr="009F3DD1">
        <w:rPr>
          <w:rFonts w:ascii="Times New Roman" w:hAnsi="Times New Roman"/>
          <w:color w:val="463848"/>
          <w:spacing w:val="-1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3"/>
          <w:lang w:val="ru-RU"/>
        </w:rPr>
        <w:t>платных</w:t>
      </w:r>
      <w:r w:rsidRPr="009F3DD1">
        <w:rPr>
          <w:rFonts w:ascii="Times New Roman" w:hAnsi="Times New Roman"/>
          <w:color w:val="463848"/>
          <w:spacing w:val="1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3"/>
          <w:lang w:val="ru-RU"/>
        </w:rPr>
        <w:t>дополнительных</w:t>
      </w:r>
      <w:r w:rsidRPr="009F3DD1">
        <w:rPr>
          <w:rFonts w:ascii="Times New Roman" w:hAnsi="Times New Roman"/>
          <w:color w:val="463848"/>
          <w:spacing w:val="20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3"/>
          <w:lang w:val="ru-RU"/>
        </w:rPr>
        <w:t>образовательных</w:t>
      </w:r>
      <w:r w:rsidRPr="009F3DD1">
        <w:rPr>
          <w:rFonts w:ascii="Times New Roman" w:hAnsi="Times New Roman"/>
          <w:color w:val="463848"/>
          <w:spacing w:val="12"/>
          <w:sz w:val="23"/>
          <w:lang w:val="ru-RU"/>
        </w:rPr>
        <w:t xml:space="preserve"> </w:t>
      </w:r>
      <w:r w:rsidRPr="009F3DD1">
        <w:rPr>
          <w:rFonts w:ascii="Times New Roman" w:hAnsi="Times New Roman"/>
          <w:color w:val="463848"/>
          <w:sz w:val="23"/>
          <w:lang w:val="ru-RU"/>
        </w:rPr>
        <w:t>услуг</w:t>
      </w:r>
    </w:p>
    <w:p w:rsidR="00754DB9" w:rsidRPr="009F3DD1" w:rsidRDefault="00754DB9">
      <w:pPr>
        <w:spacing w:before="7" w:line="110" w:lineRule="exact"/>
        <w:rPr>
          <w:sz w:val="11"/>
          <w:szCs w:val="11"/>
          <w:lang w:val="ru-RU"/>
        </w:rPr>
      </w:pPr>
    </w:p>
    <w:p w:rsidR="00754DB9" w:rsidRPr="009F3DD1" w:rsidRDefault="00754DB9">
      <w:pPr>
        <w:spacing w:line="220" w:lineRule="exact"/>
        <w:rPr>
          <w:lang w:val="ru-RU"/>
        </w:rPr>
      </w:pPr>
    </w:p>
    <w:p w:rsidR="00754DB9" w:rsidRPr="009F3DD1" w:rsidRDefault="00754DB9">
      <w:pPr>
        <w:pStyle w:val="BodyText"/>
        <w:numPr>
          <w:ilvl w:val="1"/>
          <w:numId w:val="5"/>
        </w:numPr>
        <w:tabs>
          <w:tab w:val="left" w:pos="1598"/>
        </w:tabs>
        <w:spacing w:line="359" w:lineRule="auto"/>
        <w:ind w:right="102" w:firstLine="706"/>
        <w:jc w:val="both"/>
        <w:rPr>
          <w:lang w:val="ru-RU"/>
        </w:rPr>
      </w:pPr>
      <w:r w:rsidRPr="009F3DD1">
        <w:rPr>
          <w:color w:val="463848"/>
          <w:w w:val="95"/>
          <w:lang w:val="ru-RU"/>
        </w:rPr>
        <w:t>Колледж</w:t>
      </w:r>
      <w:r w:rsidRPr="009F3DD1">
        <w:rPr>
          <w:color w:val="463848"/>
          <w:spacing w:val="5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или</w:t>
      </w:r>
      <w:r w:rsidRPr="009F3DD1">
        <w:rPr>
          <w:color w:val="463848"/>
          <w:spacing w:val="4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его</w:t>
      </w:r>
      <w:r w:rsidRPr="009F3DD1">
        <w:rPr>
          <w:color w:val="463848"/>
          <w:spacing w:val="3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структурное</w:t>
      </w:r>
      <w:r w:rsidRPr="009F3DD1">
        <w:rPr>
          <w:color w:val="463848"/>
          <w:spacing w:val="52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подразделение,</w:t>
      </w:r>
      <w:r w:rsidRPr="009F3DD1">
        <w:rPr>
          <w:color w:val="463848"/>
          <w:spacing w:val="1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оказывающее</w:t>
      </w:r>
      <w:r w:rsidRPr="009F3DD1">
        <w:rPr>
          <w:color w:val="463848"/>
          <w:spacing w:val="5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платные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образовательные</w:t>
      </w:r>
      <w:r w:rsidRPr="009F3DD1">
        <w:rPr>
          <w:color w:val="463848"/>
          <w:spacing w:val="2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услуги,</w:t>
      </w:r>
      <w:r w:rsidRPr="009F3DD1">
        <w:rPr>
          <w:color w:val="463848"/>
          <w:spacing w:val="1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обязан(</w:t>
      </w:r>
      <w:r w:rsidRPr="009F3DD1">
        <w:rPr>
          <w:color w:val="463848"/>
          <w:spacing w:val="-4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о)</w:t>
      </w:r>
      <w:r w:rsidRPr="009F3DD1">
        <w:rPr>
          <w:color w:val="463848"/>
          <w:spacing w:val="5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</w:t>
      </w:r>
      <w:r w:rsidRPr="009F3DD1">
        <w:rPr>
          <w:color w:val="463848"/>
          <w:spacing w:val="2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заключения</w:t>
      </w:r>
      <w:r w:rsidRPr="009F3DD1">
        <w:rPr>
          <w:color w:val="463848"/>
          <w:spacing w:val="1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договора</w:t>
      </w:r>
      <w:r w:rsidRPr="009F3DD1">
        <w:rPr>
          <w:color w:val="463848"/>
          <w:spacing w:val="2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предоставить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достоверную</w:t>
      </w:r>
      <w:r w:rsidRPr="009F3DD1">
        <w:rPr>
          <w:color w:val="463848"/>
          <w:spacing w:val="42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информацию</w:t>
      </w:r>
      <w:r w:rsidRPr="009F3DD1">
        <w:rPr>
          <w:color w:val="463848"/>
          <w:spacing w:val="4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</w:t>
      </w:r>
      <w:r w:rsidRPr="009F3DD1">
        <w:rPr>
          <w:color w:val="463848"/>
          <w:spacing w:val="1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себе</w:t>
      </w:r>
      <w:r w:rsidRPr="009F3DD1">
        <w:rPr>
          <w:color w:val="463848"/>
          <w:spacing w:val="1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2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оказываемых</w:t>
      </w:r>
      <w:r w:rsidRPr="009F3DD1">
        <w:rPr>
          <w:color w:val="463848"/>
          <w:spacing w:val="3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платных</w:t>
      </w:r>
      <w:r w:rsidRPr="009F3DD1">
        <w:rPr>
          <w:color w:val="463848"/>
          <w:spacing w:val="2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образовательных услугах,</w:t>
      </w:r>
      <w:r w:rsidRPr="009F3DD1">
        <w:rPr>
          <w:color w:val="463848"/>
          <w:spacing w:val="2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обеспечивающую</w:t>
      </w:r>
      <w:r w:rsidRPr="009F3DD1">
        <w:rPr>
          <w:color w:val="463848"/>
          <w:spacing w:val="3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заказчикам</w:t>
      </w:r>
      <w:r w:rsidRPr="009F3DD1">
        <w:rPr>
          <w:color w:val="463848"/>
          <w:spacing w:val="2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или</w:t>
      </w:r>
      <w:r w:rsidRPr="009F3DD1">
        <w:rPr>
          <w:color w:val="463848"/>
          <w:spacing w:val="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потребителям</w:t>
      </w:r>
      <w:r w:rsidRPr="009F3DD1">
        <w:rPr>
          <w:color w:val="463848"/>
          <w:spacing w:val="2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возможность</w:t>
      </w:r>
      <w:r w:rsidRPr="009F3DD1">
        <w:rPr>
          <w:color w:val="463848"/>
          <w:spacing w:val="1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их</w:t>
      </w:r>
      <w:r w:rsidRPr="009F3DD1">
        <w:rPr>
          <w:color w:val="463848"/>
          <w:w w:val="96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правильного</w:t>
      </w:r>
      <w:r w:rsidRPr="009F3DD1">
        <w:rPr>
          <w:color w:val="463848"/>
          <w:spacing w:val="3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выбора.</w:t>
      </w:r>
    </w:p>
    <w:p w:rsidR="00754DB9" w:rsidRPr="009F3DD1" w:rsidRDefault="00754DB9">
      <w:pPr>
        <w:pStyle w:val="BodyText"/>
        <w:numPr>
          <w:ilvl w:val="1"/>
          <w:numId w:val="5"/>
        </w:numPr>
        <w:tabs>
          <w:tab w:val="left" w:pos="1630"/>
        </w:tabs>
        <w:spacing w:before="6" w:line="359" w:lineRule="auto"/>
        <w:ind w:right="117" w:firstLine="706"/>
        <w:jc w:val="both"/>
        <w:rPr>
          <w:lang w:val="ru-RU"/>
        </w:rPr>
      </w:pPr>
      <w:r w:rsidRPr="009F3DD1">
        <w:rPr>
          <w:color w:val="463848"/>
          <w:w w:val="95"/>
          <w:lang w:val="ru-RU"/>
        </w:rPr>
        <w:t>Информация,</w:t>
      </w:r>
      <w:r w:rsidRPr="009F3DD1">
        <w:rPr>
          <w:color w:val="463848"/>
          <w:spacing w:val="2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доводимая</w:t>
      </w:r>
      <w:r w:rsidRPr="009F3DD1">
        <w:rPr>
          <w:color w:val="463848"/>
          <w:spacing w:val="2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</w:t>
      </w:r>
      <w:r w:rsidRPr="009F3DD1">
        <w:rPr>
          <w:color w:val="463848"/>
          <w:spacing w:val="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заказчика</w:t>
      </w:r>
      <w:r w:rsidRPr="009F3DD1">
        <w:rPr>
          <w:color w:val="463848"/>
          <w:spacing w:val="2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потребителя</w:t>
      </w:r>
      <w:r w:rsidRPr="009F3DD1">
        <w:rPr>
          <w:color w:val="463848"/>
          <w:spacing w:val="2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(в</w:t>
      </w:r>
      <w:r w:rsidRPr="009F3DD1">
        <w:rPr>
          <w:color w:val="463848"/>
          <w:spacing w:val="-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т.</w:t>
      </w:r>
      <w:r w:rsidRPr="009F3DD1">
        <w:rPr>
          <w:color w:val="463848"/>
          <w:spacing w:val="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ч.</w:t>
      </w:r>
      <w:r w:rsidRPr="009F3DD1">
        <w:rPr>
          <w:color w:val="463848"/>
          <w:spacing w:val="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путем</w:t>
      </w:r>
      <w:r w:rsidRPr="009F3DD1">
        <w:rPr>
          <w:color w:val="463848"/>
          <w:w w:val="93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размещения</w:t>
      </w:r>
      <w:r w:rsidRPr="009F3DD1">
        <w:rPr>
          <w:color w:val="463848"/>
          <w:spacing w:val="3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в</w:t>
      </w:r>
      <w:r w:rsidRPr="009F3DD1">
        <w:rPr>
          <w:color w:val="463848"/>
          <w:spacing w:val="5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удобном</w:t>
      </w:r>
      <w:r w:rsidRPr="009F3DD1">
        <w:rPr>
          <w:color w:val="463848"/>
          <w:spacing w:val="1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для</w:t>
      </w:r>
      <w:r w:rsidRPr="009F3DD1">
        <w:rPr>
          <w:color w:val="463848"/>
          <w:spacing w:val="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обозрения</w:t>
      </w:r>
      <w:r w:rsidRPr="009F3DD1">
        <w:rPr>
          <w:color w:val="463848"/>
          <w:spacing w:val="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месте),</w:t>
      </w:r>
      <w:r w:rsidRPr="009F3DD1">
        <w:rPr>
          <w:color w:val="463848"/>
          <w:spacing w:val="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должна</w:t>
      </w:r>
      <w:r w:rsidRPr="009F3DD1">
        <w:rPr>
          <w:color w:val="463848"/>
          <w:spacing w:val="1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содержать</w:t>
      </w:r>
      <w:r w:rsidRPr="009F3DD1">
        <w:rPr>
          <w:color w:val="463848"/>
          <w:spacing w:val="1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следующие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сведения:</w:t>
      </w:r>
    </w:p>
    <w:p w:rsidR="00754DB9" w:rsidRPr="009F3DD1" w:rsidRDefault="00754DB9">
      <w:pPr>
        <w:pStyle w:val="BodyText"/>
        <w:numPr>
          <w:ilvl w:val="0"/>
          <w:numId w:val="1"/>
        </w:numPr>
        <w:tabs>
          <w:tab w:val="left" w:pos="1163"/>
          <w:tab w:val="left" w:pos="4003"/>
          <w:tab w:val="left" w:pos="6773"/>
          <w:tab w:val="left" w:pos="8137"/>
        </w:tabs>
        <w:spacing w:before="1" w:line="356" w:lineRule="auto"/>
        <w:ind w:right="135" w:hanging="341"/>
        <w:rPr>
          <w:lang w:val="ru-RU"/>
        </w:rPr>
      </w:pPr>
      <w:r w:rsidRPr="009F3DD1">
        <w:rPr>
          <w:color w:val="463848"/>
          <w:w w:val="95"/>
          <w:lang w:val="ru-RU"/>
        </w:rPr>
        <w:t xml:space="preserve">полное </w:t>
      </w:r>
      <w:r w:rsidRPr="009F3DD1">
        <w:rPr>
          <w:color w:val="463848"/>
          <w:spacing w:val="5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наименование</w:t>
      </w:r>
      <w:r w:rsidRPr="009F3DD1">
        <w:rPr>
          <w:color w:val="463848"/>
          <w:w w:val="95"/>
          <w:lang w:val="ru-RU"/>
        </w:rPr>
        <w:tab/>
        <w:t xml:space="preserve">и </w:t>
      </w:r>
      <w:r w:rsidRPr="009F3DD1">
        <w:rPr>
          <w:color w:val="463848"/>
          <w:spacing w:val="5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 xml:space="preserve">место </w:t>
      </w:r>
      <w:r w:rsidRPr="009F3DD1">
        <w:rPr>
          <w:color w:val="463848"/>
          <w:spacing w:val="6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нахождения</w:t>
      </w:r>
      <w:r w:rsidRPr="009F3DD1">
        <w:rPr>
          <w:color w:val="463848"/>
          <w:w w:val="95"/>
          <w:lang w:val="ru-RU"/>
        </w:rPr>
        <w:tab/>
        <w:t>колледжа,</w:t>
      </w:r>
      <w:r w:rsidRPr="009F3DD1">
        <w:rPr>
          <w:color w:val="463848"/>
          <w:w w:val="95"/>
          <w:lang w:val="ru-RU"/>
        </w:rPr>
        <w:tab/>
      </w:r>
      <w:r w:rsidRPr="009F3DD1">
        <w:rPr>
          <w:color w:val="463848"/>
          <w:w w:val="90"/>
          <w:lang w:val="ru-RU"/>
        </w:rPr>
        <w:t>оказывающего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платные</w:t>
      </w:r>
      <w:r w:rsidRPr="009F3DD1">
        <w:rPr>
          <w:color w:val="463848"/>
          <w:spacing w:val="2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образовательные</w:t>
      </w:r>
      <w:r w:rsidRPr="009F3DD1">
        <w:rPr>
          <w:color w:val="463848"/>
          <w:spacing w:val="1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услуги;</w:t>
      </w:r>
    </w:p>
    <w:p w:rsidR="00754DB9" w:rsidRPr="009F3DD1" w:rsidRDefault="00754DB9">
      <w:pPr>
        <w:pStyle w:val="BodyText"/>
        <w:numPr>
          <w:ilvl w:val="0"/>
          <w:numId w:val="1"/>
        </w:numPr>
        <w:tabs>
          <w:tab w:val="left" w:pos="1168"/>
        </w:tabs>
        <w:spacing w:before="15" w:line="362" w:lineRule="auto"/>
        <w:ind w:right="106" w:hanging="337"/>
        <w:jc w:val="both"/>
        <w:rPr>
          <w:lang w:val="ru-RU"/>
        </w:rPr>
      </w:pPr>
      <w:r w:rsidRPr="009F3DD1">
        <w:rPr>
          <w:color w:val="463848"/>
          <w:w w:val="95"/>
          <w:lang w:val="ru-RU"/>
        </w:rPr>
        <w:t>сведения</w:t>
      </w:r>
      <w:r w:rsidRPr="009F3DD1">
        <w:rPr>
          <w:color w:val="463848"/>
          <w:spacing w:val="4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</w:t>
      </w:r>
      <w:r w:rsidRPr="009F3DD1">
        <w:rPr>
          <w:color w:val="463848"/>
          <w:spacing w:val="2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наличии</w:t>
      </w:r>
      <w:r w:rsidRPr="009F3DD1">
        <w:rPr>
          <w:color w:val="463848"/>
          <w:spacing w:val="4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лицензии</w:t>
      </w:r>
      <w:r w:rsidRPr="009F3DD1">
        <w:rPr>
          <w:color w:val="463848"/>
          <w:spacing w:val="5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на</w:t>
      </w:r>
      <w:r w:rsidRPr="009F3DD1">
        <w:rPr>
          <w:color w:val="463848"/>
          <w:spacing w:val="2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право</w:t>
      </w:r>
      <w:r w:rsidRPr="009F3DD1">
        <w:rPr>
          <w:color w:val="463848"/>
          <w:spacing w:val="3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ведения</w:t>
      </w:r>
      <w:r w:rsidRPr="009F3DD1">
        <w:rPr>
          <w:color w:val="463848"/>
          <w:spacing w:val="42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образовательной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деятельности</w:t>
      </w:r>
      <w:r w:rsidRPr="009F3DD1">
        <w:rPr>
          <w:color w:val="463848"/>
          <w:spacing w:val="3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1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свидетельства</w:t>
      </w:r>
      <w:r w:rsidRPr="009F3DD1">
        <w:rPr>
          <w:color w:val="463848"/>
          <w:spacing w:val="3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</w:t>
      </w:r>
      <w:r w:rsidRPr="009F3DD1">
        <w:rPr>
          <w:color w:val="463848"/>
          <w:spacing w:val="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государственной</w:t>
      </w:r>
      <w:r w:rsidRPr="009F3DD1">
        <w:rPr>
          <w:color w:val="463848"/>
          <w:spacing w:val="5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аккредитации</w:t>
      </w:r>
      <w:r w:rsidRPr="009F3DD1">
        <w:rPr>
          <w:color w:val="463848"/>
          <w:spacing w:val="4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</w:t>
      </w:r>
      <w:r w:rsidRPr="009F3DD1">
        <w:rPr>
          <w:color w:val="463848"/>
          <w:spacing w:val="5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указанием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регистрационного</w:t>
      </w:r>
      <w:r w:rsidRPr="009F3DD1">
        <w:rPr>
          <w:color w:val="463848"/>
          <w:spacing w:val="2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номера</w:t>
      </w:r>
      <w:r w:rsidRPr="009F3DD1">
        <w:rPr>
          <w:color w:val="463848"/>
          <w:spacing w:val="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5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срока</w:t>
      </w:r>
      <w:r w:rsidRPr="009F3DD1">
        <w:rPr>
          <w:color w:val="463848"/>
          <w:spacing w:val="4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действия,</w:t>
      </w:r>
      <w:r w:rsidRPr="009F3DD1">
        <w:rPr>
          <w:color w:val="463848"/>
          <w:spacing w:val="1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а</w:t>
      </w:r>
      <w:r w:rsidRPr="009F3DD1">
        <w:rPr>
          <w:color w:val="463848"/>
          <w:spacing w:val="4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также</w:t>
      </w:r>
      <w:r w:rsidRPr="009F3DD1">
        <w:rPr>
          <w:color w:val="463848"/>
          <w:spacing w:val="6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наименования,</w:t>
      </w:r>
      <w:r w:rsidRPr="009F3DD1">
        <w:rPr>
          <w:color w:val="463848"/>
          <w:spacing w:val="2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адреса</w:t>
      </w:r>
      <w:r w:rsidRPr="009F3DD1">
        <w:rPr>
          <w:color w:val="463848"/>
          <w:spacing w:val="6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w w:val="93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телефона</w:t>
      </w:r>
      <w:r w:rsidRPr="009F3DD1">
        <w:rPr>
          <w:color w:val="463848"/>
          <w:spacing w:val="2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органа,</w:t>
      </w:r>
      <w:r w:rsidRPr="009F3DD1">
        <w:rPr>
          <w:color w:val="463848"/>
          <w:spacing w:val="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их выдавшего;</w:t>
      </w:r>
    </w:p>
    <w:p w:rsidR="00754DB9" w:rsidRPr="009F3DD1" w:rsidRDefault="00754DB9">
      <w:pPr>
        <w:pStyle w:val="BodyText"/>
        <w:numPr>
          <w:ilvl w:val="0"/>
          <w:numId w:val="1"/>
        </w:numPr>
        <w:tabs>
          <w:tab w:val="left" w:pos="1159"/>
          <w:tab w:val="left" w:pos="6283"/>
        </w:tabs>
        <w:spacing w:line="356" w:lineRule="auto"/>
        <w:ind w:left="466" w:right="146" w:hanging="346"/>
        <w:rPr>
          <w:lang w:val="ru-RU"/>
        </w:rPr>
      </w:pPr>
      <w:r w:rsidRPr="009F3DD1">
        <w:rPr>
          <w:color w:val="463848"/>
          <w:w w:val="95"/>
          <w:lang w:val="ru-RU"/>
        </w:rPr>
        <w:t xml:space="preserve">уровень </w:t>
      </w:r>
      <w:r w:rsidRPr="009F3DD1">
        <w:rPr>
          <w:color w:val="463848"/>
          <w:spacing w:val="5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 xml:space="preserve">и </w:t>
      </w:r>
      <w:r w:rsidRPr="009F3DD1">
        <w:rPr>
          <w:color w:val="463848"/>
          <w:spacing w:val="42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 xml:space="preserve">направленность </w:t>
      </w:r>
      <w:r w:rsidRPr="009F3DD1">
        <w:rPr>
          <w:color w:val="463848"/>
          <w:spacing w:val="6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реализуемых</w:t>
      </w:r>
      <w:r w:rsidRPr="009F3DD1">
        <w:rPr>
          <w:color w:val="463848"/>
          <w:w w:val="95"/>
          <w:lang w:val="ru-RU"/>
        </w:rPr>
        <w:tab/>
        <w:t xml:space="preserve">основных </w:t>
      </w:r>
      <w:r w:rsidRPr="009F3DD1">
        <w:rPr>
          <w:color w:val="463848"/>
          <w:spacing w:val="3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 xml:space="preserve">и </w:t>
      </w:r>
      <w:r w:rsidRPr="009F3DD1">
        <w:rPr>
          <w:color w:val="463848"/>
          <w:spacing w:val="2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дополнительных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образовательных</w:t>
      </w:r>
      <w:r w:rsidRPr="009F3DD1">
        <w:rPr>
          <w:color w:val="463848"/>
          <w:spacing w:val="2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программ,</w:t>
      </w:r>
      <w:r w:rsidRPr="009F3DD1">
        <w:rPr>
          <w:color w:val="463848"/>
          <w:spacing w:val="2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формы</w:t>
      </w:r>
      <w:r w:rsidRPr="009F3DD1">
        <w:rPr>
          <w:color w:val="463848"/>
          <w:spacing w:val="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сроки</w:t>
      </w:r>
      <w:r w:rsidRPr="009F3DD1">
        <w:rPr>
          <w:color w:val="463848"/>
          <w:spacing w:val="1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их освоения;</w:t>
      </w:r>
    </w:p>
    <w:p w:rsidR="00754DB9" w:rsidRPr="009F3DD1" w:rsidRDefault="00754DB9">
      <w:pPr>
        <w:pStyle w:val="BodyText"/>
        <w:numPr>
          <w:ilvl w:val="0"/>
          <w:numId w:val="1"/>
        </w:numPr>
        <w:tabs>
          <w:tab w:val="left" w:pos="1163"/>
        </w:tabs>
        <w:spacing w:before="5" w:line="349" w:lineRule="auto"/>
        <w:ind w:left="462" w:right="102" w:hanging="342"/>
        <w:rPr>
          <w:lang w:val="ru-RU"/>
        </w:rPr>
      </w:pPr>
      <w:r w:rsidRPr="009F3DD1">
        <w:rPr>
          <w:color w:val="463848"/>
          <w:w w:val="95"/>
          <w:lang w:val="ru-RU"/>
        </w:rPr>
        <w:t>перечень</w:t>
      </w:r>
      <w:r w:rsidRPr="009F3DD1">
        <w:rPr>
          <w:color w:val="463848"/>
          <w:spacing w:val="5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платных</w:t>
      </w:r>
      <w:r w:rsidRPr="009F3DD1">
        <w:rPr>
          <w:color w:val="463848"/>
          <w:spacing w:val="3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дополнительных</w:t>
      </w:r>
      <w:r w:rsidRPr="009F3DD1">
        <w:rPr>
          <w:color w:val="463848"/>
          <w:spacing w:val="5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образовательных</w:t>
      </w:r>
      <w:r w:rsidRPr="009F3DD1">
        <w:rPr>
          <w:color w:val="463848"/>
          <w:spacing w:val="62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услуг</w:t>
      </w:r>
      <w:r w:rsidRPr="009F3DD1">
        <w:rPr>
          <w:color w:val="463848"/>
          <w:spacing w:val="4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3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порядок</w:t>
      </w:r>
      <w:r w:rsidRPr="009F3DD1">
        <w:rPr>
          <w:color w:val="463848"/>
          <w:spacing w:val="4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их</w:t>
      </w:r>
      <w:r w:rsidRPr="009F3DD1">
        <w:rPr>
          <w:color w:val="463848"/>
          <w:w w:val="96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предоставления;</w:t>
      </w:r>
    </w:p>
    <w:p w:rsidR="00754DB9" w:rsidRPr="009F3DD1" w:rsidRDefault="00754DB9">
      <w:pPr>
        <w:pStyle w:val="BodyText"/>
        <w:numPr>
          <w:ilvl w:val="1"/>
          <w:numId w:val="1"/>
        </w:numPr>
        <w:tabs>
          <w:tab w:val="left" w:pos="1163"/>
          <w:tab w:val="left" w:pos="3764"/>
        </w:tabs>
        <w:spacing w:before="43" w:line="354" w:lineRule="auto"/>
        <w:ind w:right="115" w:hanging="341"/>
        <w:jc w:val="both"/>
        <w:rPr>
          <w:lang w:val="ru-RU"/>
        </w:rPr>
      </w:pPr>
      <w:r w:rsidRPr="009F3DD1">
        <w:rPr>
          <w:color w:val="463848"/>
          <w:w w:val="95"/>
          <w:lang w:val="ru-RU"/>
        </w:rPr>
        <w:t>перечень категорий</w:t>
      </w:r>
      <w:r w:rsidRPr="009F3DD1">
        <w:rPr>
          <w:color w:val="463848"/>
          <w:spacing w:val="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потребителей,</w:t>
      </w:r>
      <w:r w:rsidRPr="009F3DD1">
        <w:rPr>
          <w:color w:val="463848"/>
          <w:spacing w:val="1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имеющих</w:t>
      </w:r>
      <w:r w:rsidRPr="009F3DD1">
        <w:rPr>
          <w:color w:val="463848"/>
          <w:spacing w:val="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право</w:t>
      </w:r>
      <w:r w:rsidRPr="009F3DD1">
        <w:rPr>
          <w:color w:val="463848"/>
          <w:spacing w:val="5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на</w:t>
      </w:r>
      <w:r w:rsidRPr="009F3DD1">
        <w:rPr>
          <w:color w:val="463848"/>
          <w:spacing w:val="4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получение</w:t>
      </w:r>
      <w:r w:rsidRPr="009F3DD1">
        <w:rPr>
          <w:color w:val="463848"/>
          <w:spacing w:val="6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льгот,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position w:val="1"/>
          <w:lang w:val="ru-RU"/>
        </w:rPr>
        <w:t>предоставляемых</w:t>
      </w:r>
      <w:r w:rsidRPr="009F3DD1">
        <w:rPr>
          <w:color w:val="463848"/>
          <w:w w:val="95"/>
          <w:position w:val="1"/>
          <w:lang w:val="ru-RU"/>
        </w:rPr>
        <w:tab/>
      </w:r>
      <w:r w:rsidRPr="009F3DD1">
        <w:rPr>
          <w:color w:val="463848"/>
          <w:w w:val="95"/>
          <w:lang w:val="ru-RU"/>
        </w:rPr>
        <w:t>при</w:t>
      </w:r>
      <w:r w:rsidRPr="009F3DD1">
        <w:rPr>
          <w:color w:val="463848"/>
          <w:spacing w:val="2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оказании</w:t>
      </w:r>
      <w:r w:rsidRPr="009F3DD1">
        <w:rPr>
          <w:color w:val="463848"/>
          <w:spacing w:val="23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платных</w:t>
      </w:r>
      <w:r w:rsidRPr="009F3DD1">
        <w:rPr>
          <w:color w:val="463848"/>
          <w:spacing w:val="3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дополнительных</w:t>
      </w:r>
      <w:r w:rsidRPr="009F3DD1">
        <w:rPr>
          <w:color w:val="463848"/>
          <w:w w:val="94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образовательных</w:t>
      </w:r>
      <w:r w:rsidRPr="009F3DD1">
        <w:rPr>
          <w:color w:val="463848"/>
          <w:spacing w:val="2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услуг,</w:t>
      </w:r>
      <w:r w:rsidRPr="009F3DD1">
        <w:rPr>
          <w:color w:val="463848"/>
          <w:spacing w:val="8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утверждаются</w:t>
      </w:r>
      <w:r w:rsidRPr="009F3DD1">
        <w:rPr>
          <w:color w:val="463848"/>
          <w:spacing w:val="2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приказом</w:t>
      </w:r>
      <w:r w:rsidRPr="009F3DD1">
        <w:rPr>
          <w:color w:val="463848"/>
          <w:spacing w:val="1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директора</w:t>
      </w:r>
      <w:r w:rsidRPr="009F3DD1">
        <w:rPr>
          <w:color w:val="463848"/>
          <w:spacing w:val="20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колледжа,</w:t>
      </w:r>
    </w:p>
    <w:p w:rsidR="00754DB9" w:rsidRDefault="00754DB9">
      <w:pPr>
        <w:pStyle w:val="BodyText"/>
        <w:numPr>
          <w:ilvl w:val="0"/>
          <w:numId w:val="1"/>
        </w:numPr>
        <w:tabs>
          <w:tab w:val="left" w:pos="1168"/>
        </w:tabs>
        <w:spacing w:before="3"/>
        <w:ind w:left="1167"/>
      </w:pPr>
      <w:r>
        <w:rPr>
          <w:color w:val="463848"/>
          <w:w w:val="95"/>
        </w:rPr>
        <w:t>стоимость</w:t>
      </w:r>
      <w:r>
        <w:rPr>
          <w:color w:val="463848"/>
          <w:spacing w:val="10"/>
          <w:w w:val="95"/>
        </w:rPr>
        <w:t xml:space="preserve"> </w:t>
      </w:r>
      <w:r>
        <w:rPr>
          <w:color w:val="463848"/>
          <w:w w:val="95"/>
        </w:rPr>
        <w:t>дополнительных</w:t>
      </w:r>
      <w:r>
        <w:rPr>
          <w:color w:val="463848"/>
          <w:spacing w:val="35"/>
          <w:w w:val="95"/>
        </w:rPr>
        <w:t xml:space="preserve"> </w:t>
      </w:r>
      <w:r>
        <w:rPr>
          <w:color w:val="463848"/>
          <w:w w:val="95"/>
        </w:rPr>
        <w:t>образовательных</w:t>
      </w:r>
      <w:r>
        <w:rPr>
          <w:color w:val="463848"/>
          <w:spacing w:val="14"/>
          <w:w w:val="95"/>
        </w:rPr>
        <w:t xml:space="preserve"> </w:t>
      </w:r>
      <w:r>
        <w:rPr>
          <w:color w:val="463848"/>
          <w:w w:val="95"/>
        </w:rPr>
        <w:t>услуг;</w:t>
      </w:r>
    </w:p>
    <w:p w:rsidR="00754DB9" w:rsidRPr="009F3DD1" w:rsidRDefault="00754DB9">
      <w:pPr>
        <w:pStyle w:val="BodyText"/>
        <w:numPr>
          <w:ilvl w:val="0"/>
          <w:numId w:val="1"/>
        </w:numPr>
        <w:tabs>
          <w:tab w:val="left" w:pos="1163"/>
        </w:tabs>
        <w:spacing w:before="156"/>
        <w:ind w:left="1162" w:hanging="1042"/>
        <w:rPr>
          <w:lang w:val="ru-RU"/>
        </w:rPr>
      </w:pPr>
      <w:r w:rsidRPr="009F3DD1">
        <w:rPr>
          <w:color w:val="463848"/>
          <w:w w:val="95"/>
          <w:lang w:val="ru-RU"/>
        </w:rPr>
        <w:t>порядок</w:t>
      </w:r>
      <w:r w:rsidRPr="009F3DD1">
        <w:rPr>
          <w:color w:val="463848"/>
          <w:spacing w:val="1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приема</w:t>
      </w:r>
      <w:r w:rsidRPr="009F3DD1">
        <w:rPr>
          <w:color w:val="463848"/>
          <w:spacing w:val="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</w:t>
      </w:r>
      <w:r w:rsidRPr="009F3DD1">
        <w:rPr>
          <w:color w:val="463848"/>
          <w:spacing w:val="-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требования</w:t>
      </w:r>
      <w:r w:rsidRPr="009F3DD1">
        <w:rPr>
          <w:color w:val="463848"/>
          <w:spacing w:val="29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к</w:t>
      </w:r>
      <w:r w:rsidRPr="009F3DD1">
        <w:rPr>
          <w:color w:val="463848"/>
          <w:spacing w:val="-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поступающим;</w:t>
      </w:r>
    </w:p>
    <w:p w:rsidR="00754DB9" w:rsidRPr="009F3DD1" w:rsidRDefault="00754DB9">
      <w:pPr>
        <w:pStyle w:val="BodyText"/>
        <w:numPr>
          <w:ilvl w:val="0"/>
          <w:numId w:val="1"/>
        </w:numPr>
        <w:tabs>
          <w:tab w:val="left" w:pos="1173"/>
        </w:tabs>
        <w:spacing w:before="160"/>
        <w:ind w:left="1172" w:hanging="1052"/>
        <w:rPr>
          <w:lang w:val="ru-RU"/>
        </w:rPr>
      </w:pPr>
      <w:r w:rsidRPr="009F3DD1">
        <w:rPr>
          <w:color w:val="463848"/>
          <w:w w:val="95"/>
          <w:lang w:val="ru-RU"/>
        </w:rPr>
        <w:t>форма</w:t>
      </w:r>
      <w:r w:rsidRPr="009F3DD1">
        <w:rPr>
          <w:color w:val="463848"/>
          <w:spacing w:val="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документа,</w:t>
      </w:r>
      <w:r w:rsidRPr="009F3DD1">
        <w:rPr>
          <w:color w:val="463848"/>
          <w:spacing w:val="2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выдаваемого</w:t>
      </w:r>
      <w:r w:rsidRPr="009F3DD1">
        <w:rPr>
          <w:color w:val="463848"/>
          <w:spacing w:val="2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</w:t>
      </w:r>
      <w:r w:rsidRPr="009F3DD1">
        <w:rPr>
          <w:color w:val="463848"/>
          <w:spacing w:val="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окончании</w:t>
      </w:r>
      <w:r w:rsidRPr="009F3DD1">
        <w:rPr>
          <w:color w:val="463848"/>
          <w:spacing w:val="31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обучения</w:t>
      </w:r>
      <w:r w:rsidRPr="009F3DD1">
        <w:rPr>
          <w:color w:val="463848"/>
          <w:spacing w:val="-40"/>
          <w:w w:val="95"/>
          <w:lang w:val="ru-RU"/>
        </w:rPr>
        <w:t xml:space="preserve"> </w:t>
      </w:r>
      <w:r w:rsidRPr="009F3DD1">
        <w:rPr>
          <w:color w:val="60565E"/>
          <w:w w:val="95"/>
          <w:lang w:val="ru-RU"/>
        </w:rPr>
        <w:t>.</w:t>
      </w:r>
    </w:p>
    <w:p w:rsidR="00754DB9" w:rsidRPr="009F3DD1" w:rsidRDefault="00754DB9">
      <w:pPr>
        <w:pStyle w:val="BodyText"/>
        <w:numPr>
          <w:ilvl w:val="1"/>
          <w:numId w:val="5"/>
        </w:numPr>
        <w:tabs>
          <w:tab w:val="left" w:pos="1766"/>
        </w:tabs>
        <w:spacing w:before="151" w:line="349" w:lineRule="auto"/>
        <w:ind w:left="466" w:right="114" w:firstLine="692"/>
        <w:jc w:val="both"/>
        <w:rPr>
          <w:lang w:val="ru-RU"/>
        </w:rPr>
      </w:pPr>
      <w:r w:rsidRPr="009F3DD1">
        <w:rPr>
          <w:color w:val="463848"/>
          <w:w w:val="95"/>
          <w:lang w:val="ru-RU"/>
        </w:rPr>
        <w:t>По требованию</w:t>
      </w:r>
      <w:r w:rsidRPr="009F3DD1">
        <w:rPr>
          <w:color w:val="463848"/>
          <w:spacing w:val="24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заказчика</w:t>
      </w:r>
      <w:r w:rsidRPr="009F3DD1">
        <w:rPr>
          <w:color w:val="463848"/>
          <w:spacing w:val="1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или</w:t>
      </w:r>
      <w:r w:rsidRPr="009F3DD1">
        <w:rPr>
          <w:color w:val="463848"/>
          <w:spacing w:val="6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потребителя</w:t>
      </w:r>
      <w:r w:rsidRPr="009F3DD1">
        <w:rPr>
          <w:color w:val="463848"/>
          <w:spacing w:val="1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колледж</w:t>
      </w:r>
      <w:r w:rsidRPr="009F3DD1">
        <w:rPr>
          <w:color w:val="463848"/>
          <w:spacing w:val="1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обязан</w:t>
      </w:r>
      <w:r w:rsidRPr="009F3DD1">
        <w:rPr>
          <w:color w:val="463848"/>
          <w:w w:val="93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предоставить</w:t>
      </w:r>
      <w:r w:rsidRPr="009F3DD1">
        <w:rPr>
          <w:color w:val="463848"/>
          <w:spacing w:val="17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для</w:t>
      </w:r>
      <w:r w:rsidRPr="009F3DD1">
        <w:rPr>
          <w:color w:val="463848"/>
          <w:spacing w:val="5"/>
          <w:w w:val="95"/>
          <w:lang w:val="ru-RU"/>
        </w:rPr>
        <w:t xml:space="preserve"> </w:t>
      </w:r>
      <w:r w:rsidRPr="009F3DD1">
        <w:rPr>
          <w:color w:val="463848"/>
          <w:w w:val="95"/>
          <w:lang w:val="ru-RU"/>
        </w:rPr>
        <w:t>ознакомления:</w:t>
      </w:r>
    </w:p>
    <w:p w:rsidR="00754DB9" w:rsidRDefault="00754DB9">
      <w:pPr>
        <w:pStyle w:val="BodyText"/>
        <w:numPr>
          <w:ilvl w:val="0"/>
          <w:numId w:val="4"/>
        </w:numPr>
        <w:tabs>
          <w:tab w:val="left" w:pos="1163"/>
        </w:tabs>
        <w:spacing w:before="24"/>
      </w:pPr>
      <w:r>
        <w:rPr>
          <w:rFonts w:ascii="Arial" w:hAnsi="Arial"/>
          <w:color w:val="463848"/>
          <w:spacing w:val="1"/>
          <w:w w:val="95"/>
          <w:sz w:val="26"/>
        </w:rPr>
        <w:t>У</w:t>
      </w:r>
      <w:r>
        <w:rPr>
          <w:color w:val="463848"/>
          <w:spacing w:val="2"/>
          <w:w w:val="95"/>
        </w:rPr>
        <w:t>став</w:t>
      </w:r>
      <w:r>
        <w:rPr>
          <w:color w:val="463848"/>
          <w:spacing w:val="10"/>
          <w:w w:val="95"/>
        </w:rPr>
        <w:t xml:space="preserve"> </w:t>
      </w:r>
      <w:r>
        <w:rPr>
          <w:color w:val="463848"/>
          <w:w w:val="95"/>
        </w:rPr>
        <w:t xml:space="preserve">колледжа, </w:t>
      </w:r>
      <w:r>
        <w:rPr>
          <w:color w:val="463848"/>
          <w:spacing w:val="33"/>
          <w:w w:val="95"/>
        </w:rPr>
        <w:t xml:space="preserve"> </w:t>
      </w:r>
      <w:r>
        <w:rPr>
          <w:color w:val="463848"/>
          <w:w w:val="95"/>
        </w:rPr>
        <w:t>настоящее</w:t>
      </w:r>
      <w:r>
        <w:rPr>
          <w:color w:val="463848"/>
          <w:spacing w:val="29"/>
          <w:w w:val="95"/>
        </w:rPr>
        <w:t xml:space="preserve"> </w:t>
      </w:r>
      <w:r>
        <w:rPr>
          <w:color w:val="463848"/>
          <w:w w:val="95"/>
        </w:rPr>
        <w:t>Положение;</w:t>
      </w:r>
    </w:p>
    <w:p w:rsidR="00754DB9" w:rsidRDefault="00754DB9">
      <w:pPr>
        <w:pStyle w:val="BodyText"/>
        <w:numPr>
          <w:ilvl w:val="0"/>
          <w:numId w:val="3"/>
        </w:numPr>
        <w:tabs>
          <w:tab w:val="left" w:pos="1168"/>
        </w:tabs>
        <w:spacing w:before="156"/>
      </w:pPr>
      <w:r>
        <w:rPr>
          <w:noProof/>
          <w:lang w:val="ru-RU" w:eastAsia="ru-RU"/>
        </w:rPr>
        <w:pict>
          <v:group id="_x0000_s1163" style="position:absolute;left:0;text-align:left;margin-left:51.75pt;margin-top:61pt;width:147pt;height:11.7pt;z-index:-251649536;mso-position-horizontal-relative:page" coordorigin="1035,1220" coordsize="2940,234">
            <v:shape id="_x0000_s1164" type="#_x0000_t75" style="position:absolute;left:2381;top:1305;width:1594;height:149">
              <v:imagedata r:id="rId43" o:title=""/>
            </v:shape>
            <v:group id="_x0000_s1165" style="position:absolute;left:1070;top:1255;width:1267;height:2" coordorigin="1070,1255" coordsize="1267,2">
              <v:shape id="_x0000_s1166" style="position:absolute;left:1070;top:1255;width:1267;height:2" coordorigin="1070,1255" coordsize="1267,0" path="m1070,1255r1266,e" filled="f" strokecolor="#6b5b70" strokeweight="1.2361mm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167" type="#_x0000_t75" style="position:absolute;left:0;text-align:left;margin-left:54.7pt;margin-top:68.15pt;width:54.85pt;height:4.4pt;z-index:-251648512;mso-position-horizontal-relative:page">
            <v:imagedata r:id="rId44" o:title=""/>
            <w10:wrap anchorx="page"/>
          </v:shape>
        </w:pict>
      </w:r>
      <w:r>
        <w:rPr>
          <w:color w:val="463848"/>
          <w:w w:val="95"/>
        </w:rPr>
        <w:t>образец</w:t>
      </w:r>
      <w:r>
        <w:rPr>
          <w:color w:val="463848"/>
          <w:spacing w:val="15"/>
          <w:w w:val="95"/>
        </w:rPr>
        <w:t xml:space="preserve"> </w:t>
      </w:r>
      <w:r>
        <w:rPr>
          <w:color w:val="463848"/>
          <w:w w:val="95"/>
        </w:rPr>
        <w:t>договора;</w:t>
      </w: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before="6" w:line="240" w:lineRule="exact"/>
        <w:rPr>
          <w:sz w:val="24"/>
          <w:szCs w:val="24"/>
        </w:rPr>
      </w:pPr>
    </w:p>
    <w:p w:rsidR="00754DB9" w:rsidRDefault="00754DB9" w:rsidP="009F3DD1">
      <w:pPr>
        <w:ind w:left="4348" w:right="9924"/>
        <w:rPr>
          <w:rFonts w:ascii="Times New Roman" w:hAnsi="Times New Roman"/>
          <w:sz w:val="13"/>
          <w:szCs w:val="13"/>
        </w:rPr>
        <w:sectPr w:rsidR="00754DB9">
          <w:pgSz w:w="11910" w:h="16840"/>
          <w:pgMar w:top="960" w:right="1240" w:bottom="0" w:left="720" w:header="720" w:footer="720" w:gutter="0"/>
          <w:cols w:space="720"/>
        </w:sectPr>
      </w:pPr>
    </w:p>
    <w:p w:rsidR="00754DB9" w:rsidRDefault="00754DB9">
      <w:pPr>
        <w:spacing w:before="15" w:line="60" w:lineRule="exact"/>
        <w:rPr>
          <w:sz w:val="6"/>
          <w:szCs w:val="6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3"/>
        <w:gridCol w:w="8071"/>
      </w:tblGrid>
      <w:tr w:rsidR="00754DB9" w:rsidRPr="009F3DD1">
        <w:trPr>
          <w:trHeight w:hRule="exact" w:val="555"/>
        </w:trPr>
        <w:tc>
          <w:tcPr>
            <w:tcW w:w="1213" w:type="dxa"/>
            <w:vMerge w:val="restart"/>
            <w:tcBorders>
              <w:top w:val="nil"/>
              <w:left w:val="nil"/>
              <w:right w:val="single" w:sz="4" w:space="0" w:color="574F5B"/>
            </w:tcBorders>
          </w:tcPr>
          <w:p w:rsidR="00754DB9" w:rsidRPr="0084670B" w:rsidRDefault="00754DB9"/>
        </w:tc>
        <w:tc>
          <w:tcPr>
            <w:tcW w:w="8071" w:type="dxa"/>
            <w:tcBorders>
              <w:top w:val="nil"/>
              <w:left w:val="single" w:sz="4" w:space="0" w:color="574F5B"/>
              <w:bottom w:val="single" w:sz="4" w:space="0" w:color="543B54"/>
              <w:right w:val="single" w:sz="4" w:space="0" w:color="5B545B"/>
            </w:tcBorders>
          </w:tcPr>
          <w:p w:rsidR="00754DB9" w:rsidRPr="0084670B" w:rsidRDefault="00754DB9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754DB9" w:rsidRPr="009F3DD1" w:rsidRDefault="00754DB9">
            <w:pPr>
              <w:pStyle w:val="TableParagraph"/>
              <w:ind w:left="1505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43846"/>
                <w:spacing w:val="1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43846"/>
                <w:spacing w:val="10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443846"/>
                <w:spacing w:val="33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43846"/>
                <w:spacing w:val="3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33"/>
        </w:trPr>
        <w:tc>
          <w:tcPr>
            <w:tcW w:w="1213" w:type="dxa"/>
            <w:vMerge/>
            <w:tcBorders>
              <w:left w:val="nil"/>
              <w:right w:val="single" w:sz="4" w:space="0" w:color="574F5B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071" w:type="dxa"/>
            <w:tcBorders>
              <w:top w:val="single" w:sz="4" w:space="0" w:color="543B54"/>
              <w:left w:val="single" w:sz="4" w:space="0" w:color="574F5B"/>
              <w:bottom w:val="single" w:sz="6" w:space="0" w:color="5B4860"/>
              <w:right w:val="single" w:sz="4" w:space="0" w:color="5B545B"/>
            </w:tcBorders>
          </w:tcPr>
          <w:p w:rsidR="00754DB9" w:rsidRDefault="00754DB9">
            <w:pPr>
              <w:pStyle w:val="TableParagraph"/>
              <w:spacing w:before="30"/>
              <w:ind w:right="2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43846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86"/>
        </w:trPr>
        <w:tc>
          <w:tcPr>
            <w:tcW w:w="1213" w:type="dxa"/>
            <w:vMerge/>
            <w:tcBorders>
              <w:left w:val="nil"/>
              <w:bottom w:val="single" w:sz="6" w:space="0" w:color="5B445B"/>
              <w:right w:val="single" w:sz="4" w:space="0" w:color="574F5B"/>
            </w:tcBorders>
          </w:tcPr>
          <w:p w:rsidR="00754DB9" w:rsidRPr="0084670B" w:rsidRDefault="00754DB9"/>
        </w:tc>
        <w:tc>
          <w:tcPr>
            <w:tcW w:w="8071" w:type="dxa"/>
            <w:tcBorders>
              <w:top w:val="single" w:sz="6" w:space="0" w:color="5B4860"/>
              <w:left w:val="single" w:sz="4" w:space="0" w:color="574F5B"/>
              <w:bottom w:val="single" w:sz="6" w:space="0" w:color="5B445B"/>
              <w:right w:val="single" w:sz="4" w:space="0" w:color="5B545B"/>
            </w:tcBorders>
          </w:tcPr>
          <w:p w:rsidR="00754DB9" w:rsidRPr="009F3DD1" w:rsidRDefault="00754DB9">
            <w:pPr>
              <w:pStyle w:val="TableParagraph"/>
              <w:spacing w:before="47"/>
              <w:ind w:left="906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43846"/>
                <w:spacing w:val="2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43846"/>
                <w:spacing w:val="13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43846"/>
                <w:spacing w:val="15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43846"/>
                <w:spacing w:val="35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43846"/>
                <w:spacing w:val="24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846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3"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pStyle w:val="BodyText"/>
        <w:numPr>
          <w:ilvl w:val="1"/>
          <w:numId w:val="3"/>
        </w:numPr>
        <w:tabs>
          <w:tab w:val="left" w:pos="2110"/>
          <w:tab w:val="left" w:pos="3072"/>
          <w:tab w:val="left" w:pos="4535"/>
          <w:tab w:val="left" w:pos="6400"/>
          <w:tab w:val="left" w:pos="6877"/>
          <w:tab w:val="left" w:pos="8293"/>
          <w:tab w:val="left" w:pos="8793"/>
        </w:tabs>
        <w:spacing w:before="64" w:line="358" w:lineRule="auto"/>
        <w:ind w:right="693" w:hanging="349"/>
        <w:rPr>
          <w:lang w:val="ru-RU"/>
        </w:rPr>
      </w:pPr>
      <w:r>
        <w:rPr>
          <w:noProof/>
          <w:lang w:val="ru-RU" w:eastAsia="ru-RU"/>
        </w:rPr>
        <w:pict>
          <v:shape id="_x0000_s1168" type="#_x0000_t75" style="position:absolute;left:0;text-align:left;margin-left:69.1pt;margin-top:-74.8pt;width:64.3pt;height:47.05pt;z-index:-251640320;mso-position-horizontal-relative:page">
            <v:imagedata r:id="rId45" o:title=""/>
            <w10:wrap anchorx="page"/>
          </v:shape>
        </w:pict>
      </w:r>
      <w:r>
        <w:rPr>
          <w:noProof/>
          <w:lang w:val="ru-RU" w:eastAsia="ru-RU"/>
        </w:rPr>
        <w:pict>
          <v:shape id="_x0000_s1169" type="#_x0000_t75" style="position:absolute;left:0;text-align:left;margin-left:147.85pt;margin-top:-74.8pt;width:380.15pt;height:17.3pt;z-index:-251639296;mso-position-horizontal-relative:page">
            <v:imagedata r:id="rId46" o:title=""/>
            <w10:wrap anchorx="page"/>
          </v:shape>
        </w:pict>
      </w:r>
      <w:r w:rsidRPr="009F3DD1">
        <w:rPr>
          <w:color w:val="443846"/>
          <w:w w:val="95"/>
          <w:lang w:val="ru-RU"/>
        </w:rPr>
        <w:t>иные</w:t>
      </w:r>
      <w:r w:rsidRPr="009F3DD1">
        <w:rPr>
          <w:color w:val="443846"/>
          <w:w w:val="95"/>
          <w:lang w:val="ru-RU"/>
        </w:rPr>
        <w:tab/>
        <w:t>сведения</w:t>
      </w:r>
      <w:r w:rsidRPr="009F3DD1">
        <w:rPr>
          <w:color w:val="443846"/>
          <w:spacing w:val="-42"/>
          <w:w w:val="95"/>
          <w:lang w:val="ru-RU"/>
        </w:rPr>
        <w:t xml:space="preserve"> </w:t>
      </w:r>
      <w:r w:rsidRPr="009F3DD1">
        <w:rPr>
          <w:color w:val="5B525D"/>
          <w:w w:val="95"/>
          <w:lang w:val="ru-RU"/>
        </w:rPr>
        <w:t>,</w:t>
      </w:r>
      <w:r w:rsidRPr="009F3DD1">
        <w:rPr>
          <w:color w:val="5B525D"/>
          <w:w w:val="95"/>
          <w:lang w:val="ru-RU"/>
        </w:rPr>
        <w:tab/>
      </w:r>
      <w:r w:rsidRPr="009F3DD1">
        <w:rPr>
          <w:color w:val="443846"/>
          <w:w w:val="95"/>
          <w:lang w:val="ru-RU"/>
        </w:rPr>
        <w:t>относящиеся</w:t>
      </w:r>
      <w:r w:rsidRPr="009F3DD1">
        <w:rPr>
          <w:color w:val="443846"/>
          <w:w w:val="95"/>
          <w:lang w:val="ru-RU"/>
        </w:rPr>
        <w:tab/>
        <w:t>к</w:t>
      </w:r>
      <w:r w:rsidRPr="009F3DD1">
        <w:rPr>
          <w:color w:val="443846"/>
          <w:w w:val="95"/>
          <w:lang w:val="ru-RU"/>
        </w:rPr>
        <w:tab/>
        <w:t>договору</w:t>
      </w:r>
      <w:r w:rsidRPr="009F3DD1">
        <w:rPr>
          <w:color w:val="443846"/>
          <w:w w:val="95"/>
          <w:lang w:val="ru-RU"/>
        </w:rPr>
        <w:tab/>
        <w:t>и</w:t>
      </w:r>
      <w:r w:rsidRPr="009F3DD1">
        <w:rPr>
          <w:color w:val="443846"/>
          <w:w w:val="95"/>
          <w:lang w:val="ru-RU"/>
        </w:rPr>
        <w:tab/>
        <w:t>соответствующей образовательной</w:t>
      </w:r>
      <w:r w:rsidRPr="009F3DD1">
        <w:rPr>
          <w:color w:val="443846"/>
          <w:spacing w:val="49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услуге</w:t>
      </w:r>
      <w:r w:rsidRPr="009F3DD1">
        <w:rPr>
          <w:color w:val="443846"/>
          <w:spacing w:val="-31"/>
          <w:w w:val="95"/>
          <w:lang w:val="ru-RU"/>
        </w:rPr>
        <w:t xml:space="preserve"> </w:t>
      </w:r>
      <w:r w:rsidRPr="009F3DD1">
        <w:rPr>
          <w:color w:val="5B525D"/>
          <w:w w:val="95"/>
          <w:lang w:val="ru-RU"/>
        </w:rPr>
        <w:t>.</w:t>
      </w:r>
    </w:p>
    <w:p w:rsidR="00754DB9" w:rsidRPr="009F3DD1" w:rsidRDefault="00754DB9">
      <w:pPr>
        <w:pStyle w:val="BodyText"/>
        <w:numPr>
          <w:ilvl w:val="1"/>
          <w:numId w:val="5"/>
        </w:numPr>
        <w:tabs>
          <w:tab w:val="left" w:pos="2545"/>
        </w:tabs>
        <w:spacing w:before="1" w:line="361" w:lineRule="auto"/>
        <w:ind w:left="1397" w:right="667" w:firstLine="703"/>
        <w:jc w:val="both"/>
        <w:rPr>
          <w:lang w:val="ru-RU"/>
        </w:rPr>
      </w:pPr>
      <w:r w:rsidRPr="009F3DD1">
        <w:rPr>
          <w:color w:val="443846"/>
          <w:w w:val="95"/>
          <w:lang w:val="ru-RU"/>
        </w:rPr>
        <w:t>Способами</w:t>
      </w:r>
      <w:r w:rsidRPr="009F3DD1">
        <w:rPr>
          <w:color w:val="443846"/>
          <w:spacing w:val="6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доведения информации</w:t>
      </w:r>
      <w:r w:rsidRPr="009F3DD1">
        <w:rPr>
          <w:color w:val="443846"/>
          <w:spacing w:val="59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до</w:t>
      </w:r>
      <w:r w:rsidRPr="009F3DD1">
        <w:rPr>
          <w:color w:val="443846"/>
          <w:spacing w:val="4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потребителя</w:t>
      </w:r>
      <w:r w:rsidRPr="009F3DD1">
        <w:rPr>
          <w:color w:val="443846"/>
          <w:spacing w:val="5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</w:t>
      </w:r>
      <w:r w:rsidRPr="009F3DD1">
        <w:rPr>
          <w:color w:val="443846"/>
          <w:spacing w:val="46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(или)</w:t>
      </w:r>
      <w:r w:rsidRPr="009F3DD1">
        <w:rPr>
          <w:color w:val="443846"/>
          <w:spacing w:val="46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заказчика могут</w:t>
      </w:r>
      <w:r w:rsidRPr="009F3DD1">
        <w:rPr>
          <w:color w:val="443846"/>
          <w:spacing w:val="3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быть:</w:t>
      </w:r>
    </w:p>
    <w:p w:rsidR="00754DB9" w:rsidRDefault="00754DB9">
      <w:pPr>
        <w:pStyle w:val="BodyText"/>
        <w:numPr>
          <w:ilvl w:val="1"/>
          <w:numId w:val="3"/>
        </w:numPr>
        <w:tabs>
          <w:tab w:val="left" w:pos="2110"/>
        </w:tabs>
        <w:spacing w:before="11"/>
        <w:ind w:left="2109" w:hanging="1057"/>
      </w:pPr>
      <w:r>
        <w:rPr>
          <w:color w:val="443846"/>
          <w:w w:val="95"/>
        </w:rPr>
        <w:t>объявления;</w:t>
      </w:r>
    </w:p>
    <w:p w:rsidR="00754DB9" w:rsidRDefault="00754DB9">
      <w:pPr>
        <w:pStyle w:val="BodyText"/>
        <w:numPr>
          <w:ilvl w:val="1"/>
          <w:numId w:val="3"/>
        </w:numPr>
        <w:tabs>
          <w:tab w:val="left" w:pos="2110"/>
        </w:tabs>
        <w:spacing w:before="163"/>
        <w:ind w:left="2109" w:hanging="1062"/>
      </w:pPr>
      <w:r>
        <w:rPr>
          <w:noProof/>
          <w:lang w:val="ru-RU" w:eastAsia="ru-RU"/>
        </w:rPr>
        <w:pict>
          <v:shape id="_x0000_s1170" type="#_x0000_t75" style="position:absolute;left:0;text-align:left;margin-left:4.8pt;margin-top:17.55pt;width:20.15pt;height:84.5pt;z-index:-251642368;mso-position-horizontal-relative:page">
            <v:imagedata r:id="rId47" o:title=""/>
            <w10:wrap anchorx="page"/>
          </v:shape>
        </w:pict>
      </w:r>
      <w:r>
        <w:rPr>
          <w:color w:val="443846"/>
          <w:w w:val="95"/>
        </w:rPr>
        <w:t>буклеты;</w:t>
      </w:r>
    </w:p>
    <w:p w:rsidR="00754DB9" w:rsidRDefault="00754DB9">
      <w:pPr>
        <w:pStyle w:val="BodyText"/>
        <w:numPr>
          <w:ilvl w:val="1"/>
          <w:numId w:val="3"/>
        </w:numPr>
        <w:tabs>
          <w:tab w:val="left" w:pos="2106"/>
        </w:tabs>
        <w:spacing w:before="163"/>
        <w:ind w:left="2105"/>
      </w:pPr>
      <w:r>
        <w:rPr>
          <w:color w:val="443846"/>
          <w:w w:val="95"/>
        </w:rPr>
        <w:t>проспекты;</w:t>
      </w:r>
    </w:p>
    <w:p w:rsidR="00754DB9" w:rsidRDefault="00754DB9">
      <w:pPr>
        <w:pStyle w:val="BodyText"/>
        <w:numPr>
          <w:ilvl w:val="1"/>
          <w:numId w:val="3"/>
        </w:numPr>
        <w:tabs>
          <w:tab w:val="left" w:pos="2106"/>
        </w:tabs>
        <w:spacing w:before="163"/>
        <w:ind w:left="2105"/>
      </w:pPr>
      <w:r>
        <w:rPr>
          <w:color w:val="443846"/>
          <w:w w:val="95"/>
        </w:rPr>
        <w:t>информация</w:t>
      </w:r>
      <w:r>
        <w:rPr>
          <w:color w:val="443846"/>
          <w:spacing w:val="42"/>
          <w:w w:val="95"/>
        </w:rPr>
        <w:t xml:space="preserve"> </w:t>
      </w:r>
      <w:r>
        <w:rPr>
          <w:color w:val="443846"/>
          <w:w w:val="95"/>
        </w:rPr>
        <w:t>на</w:t>
      </w:r>
      <w:r>
        <w:rPr>
          <w:color w:val="443846"/>
          <w:spacing w:val="14"/>
          <w:w w:val="95"/>
        </w:rPr>
        <w:t xml:space="preserve"> </w:t>
      </w:r>
      <w:r>
        <w:rPr>
          <w:color w:val="443846"/>
          <w:w w:val="95"/>
        </w:rPr>
        <w:t xml:space="preserve">стендах </w:t>
      </w:r>
      <w:r>
        <w:rPr>
          <w:color w:val="443846"/>
          <w:spacing w:val="32"/>
          <w:w w:val="95"/>
        </w:rPr>
        <w:t xml:space="preserve"> </w:t>
      </w:r>
      <w:r>
        <w:rPr>
          <w:color w:val="443846"/>
          <w:w w:val="95"/>
        </w:rPr>
        <w:t>колледжа;</w:t>
      </w:r>
    </w:p>
    <w:p w:rsidR="00754DB9" w:rsidRPr="009F3DD1" w:rsidRDefault="00754DB9">
      <w:pPr>
        <w:pStyle w:val="BodyText"/>
        <w:numPr>
          <w:ilvl w:val="1"/>
          <w:numId w:val="3"/>
        </w:numPr>
        <w:tabs>
          <w:tab w:val="left" w:pos="2106"/>
        </w:tabs>
        <w:spacing w:before="159"/>
        <w:ind w:left="2105" w:hanging="1053"/>
        <w:rPr>
          <w:lang w:val="ru-RU"/>
        </w:rPr>
      </w:pPr>
      <w:r w:rsidRPr="009F3DD1">
        <w:rPr>
          <w:color w:val="443846"/>
          <w:w w:val="95"/>
          <w:lang w:val="ru-RU"/>
        </w:rPr>
        <w:t>информация</w:t>
      </w:r>
      <w:r w:rsidRPr="009F3DD1">
        <w:rPr>
          <w:color w:val="443846"/>
          <w:spacing w:val="3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 xml:space="preserve">на </w:t>
      </w:r>
      <w:r w:rsidRPr="009F3DD1">
        <w:rPr>
          <w:color w:val="443846"/>
          <w:spacing w:val="15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 xml:space="preserve">официальном </w:t>
      </w:r>
      <w:r w:rsidRPr="009F3DD1">
        <w:rPr>
          <w:color w:val="443846"/>
          <w:spacing w:val="5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сайте</w:t>
      </w:r>
      <w:r w:rsidRPr="009F3DD1">
        <w:rPr>
          <w:color w:val="443846"/>
          <w:spacing w:val="1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колледжа</w:t>
      </w:r>
      <w:r w:rsidRPr="009F3DD1">
        <w:rPr>
          <w:color w:val="443846"/>
          <w:spacing w:val="3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</w:t>
      </w:r>
      <w:r w:rsidRPr="009F3DD1">
        <w:rPr>
          <w:color w:val="443846"/>
          <w:spacing w:val="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Интернете.</w:t>
      </w:r>
    </w:p>
    <w:p w:rsidR="00754DB9" w:rsidRPr="009F3DD1" w:rsidRDefault="00754DB9">
      <w:pPr>
        <w:spacing w:before="5" w:line="170" w:lineRule="exact"/>
        <w:rPr>
          <w:sz w:val="17"/>
          <w:szCs w:val="17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Default="00754DB9">
      <w:pPr>
        <w:pStyle w:val="Heading1"/>
        <w:ind w:left="3233" w:right="693"/>
        <w:rPr>
          <w:b w:val="0"/>
          <w:bCs w:val="0"/>
        </w:rPr>
      </w:pPr>
      <w:r>
        <w:rPr>
          <w:noProof/>
          <w:lang w:val="ru-RU" w:eastAsia="ru-RU"/>
        </w:rPr>
        <w:pict>
          <v:shape id="_x0000_s1171" type="#_x0000_t75" style="position:absolute;left:0;text-align:left;margin-left:0;margin-top:-5.05pt;width:23.05pt;height:493.2pt;z-index:-251641344;mso-position-horizontal-relative:page">
            <v:imagedata r:id="rId48" o:title=""/>
            <w10:wrap anchorx="page"/>
          </v:shape>
        </w:pict>
      </w:r>
      <w:r>
        <w:rPr>
          <w:color w:val="443846"/>
        </w:rPr>
        <w:t>7</w:t>
      </w:r>
      <w:r>
        <w:rPr>
          <w:color w:val="443846"/>
          <w:spacing w:val="-29"/>
        </w:rPr>
        <w:t xml:space="preserve"> </w:t>
      </w:r>
      <w:r>
        <w:rPr>
          <w:color w:val="443846"/>
        </w:rPr>
        <w:t>ЗАКЛЮЧИТЕЛЬНЫЕ</w:t>
      </w:r>
      <w:r>
        <w:rPr>
          <w:color w:val="443846"/>
          <w:spacing w:val="19"/>
        </w:rPr>
        <w:t xml:space="preserve"> </w:t>
      </w:r>
      <w:r>
        <w:rPr>
          <w:color w:val="443846"/>
        </w:rPr>
        <w:t>ПОЛОЖЕНИЯ</w:t>
      </w:r>
    </w:p>
    <w:p w:rsidR="00754DB9" w:rsidRDefault="00754DB9">
      <w:pPr>
        <w:spacing w:before="6" w:line="270" w:lineRule="exact"/>
        <w:rPr>
          <w:sz w:val="27"/>
          <w:szCs w:val="27"/>
        </w:rPr>
      </w:pPr>
    </w:p>
    <w:p w:rsidR="00754DB9" w:rsidRPr="009F3DD1" w:rsidRDefault="00754DB9">
      <w:pPr>
        <w:pStyle w:val="BodyText"/>
        <w:numPr>
          <w:ilvl w:val="1"/>
          <w:numId w:val="2"/>
        </w:numPr>
        <w:tabs>
          <w:tab w:val="left" w:pos="2578"/>
        </w:tabs>
        <w:spacing w:line="361" w:lineRule="auto"/>
        <w:ind w:right="654" w:firstLine="698"/>
        <w:jc w:val="both"/>
        <w:rPr>
          <w:lang w:val="ru-RU"/>
        </w:rPr>
      </w:pPr>
      <w:r w:rsidRPr="009F3DD1">
        <w:rPr>
          <w:color w:val="443846"/>
          <w:w w:val="95"/>
          <w:lang w:val="ru-RU"/>
        </w:rPr>
        <w:t>Настоящее</w:t>
      </w:r>
      <w:r w:rsidRPr="009F3DD1">
        <w:rPr>
          <w:color w:val="443846"/>
          <w:spacing w:val="3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Положение</w:t>
      </w:r>
      <w:r w:rsidRPr="009F3DD1">
        <w:rPr>
          <w:color w:val="443846"/>
          <w:spacing w:val="3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утверждается</w:t>
      </w:r>
      <w:r w:rsidRPr="009F3DD1">
        <w:rPr>
          <w:color w:val="443846"/>
          <w:spacing w:val="3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решением</w:t>
      </w:r>
      <w:r w:rsidRPr="009F3DD1">
        <w:rPr>
          <w:color w:val="443846"/>
          <w:spacing w:val="45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Совета</w:t>
      </w:r>
      <w:r w:rsidRPr="009F3DD1">
        <w:rPr>
          <w:color w:val="443846"/>
          <w:spacing w:val="2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колледжа</w:t>
      </w:r>
      <w:r w:rsidRPr="009F3DD1">
        <w:rPr>
          <w:color w:val="443846"/>
          <w:spacing w:val="2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</w:t>
      </w:r>
      <w:r w:rsidRPr="009F3DD1">
        <w:rPr>
          <w:color w:val="443846"/>
          <w:w w:val="94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вступает</w:t>
      </w:r>
      <w:r w:rsidRPr="009F3DD1">
        <w:rPr>
          <w:color w:val="443846"/>
          <w:spacing w:val="2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</w:t>
      </w:r>
      <w:r w:rsidRPr="009F3DD1">
        <w:rPr>
          <w:color w:val="443846"/>
          <w:spacing w:val="16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силу</w:t>
      </w:r>
      <w:r w:rsidRPr="009F3DD1">
        <w:rPr>
          <w:color w:val="443846"/>
          <w:spacing w:val="26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со</w:t>
      </w:r>
      <w:r w:rsidRPr="009F3DD1">
        <w:rPr>
          <w:color w:val="443846"/>
          <w:spacing w:val="6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дня</w:t>
      </w:r>
      <w:r w:rsidRPr="009F3DD1">
        <w:rPr>
          <w:color w:val="443846"/>
          <w:spacing w:val="1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введения</w:t>
      </w:r>
      <w:r w:rsidRPr="009F3DD1">
        <w:rPr>
          <w:color w:val="443846"/>
          <w:spacing w:val="4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его</w:t>
      </w:r>
      <w:r w:rsidRPr="009F3DD1">
        <w:rPr>
          <w:color w:val="443846"/>
          <w:spacing w:val="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 действие</w:t>
      </w:r>
      <w:r w:rsidRPr="009F3DD1">
        <w:rPr>
          <w:color w:val="443846"/>
          <w:spacing w:val="2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приказом</w:t>
      </w:r>
      <w:r w:rsidRPr="009F3DD1">
        <w:rPr>
          <w:color w:val="443846"/>
          <w:spacing w:val="29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директора</w:t>
      </w:r>
      <w:r w:rsidRPr="009F3DD1">
        <w:rPr>
          <w:color w:val="443846"/>
          <w:spacing w:val="3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колледжа.</w:t>
      </w:r>
    </w:p>
    <w:p w:rsidR="00754DB9" w:rsidRPr="009F3DD1" w:rsidRDefault="00754DB9">
      <w:pPr>
        <w:pStyle w:val="BodyText"/>
        <w:numPr>
          <w:ilvl w:val="1"/>
          <w:numId w:val="2"/>
        </w:numPr>
        <w:tabs>
          <w:tab w:val="left" w:pos="2615"/>
        </w:tabs>
        <w:spacing w:before="11" w:line="358" w:lineRule="auto"/>
        <w:ind w:right="677" w:firstLine="698"/>
        <w:jc w:val="both"/>
        <w:rPr>
          <w:lang w:val="ru-RU"/>
        </w:rPr>
      </w:pPr>
      <w:r w:rsidRPr="009F3DD1">
        <w:rPr>
          <w:color w:val="443846"/>
          <w:w w:val="95"/>
          <w:lang w:val="ru-RU"/>
        </w:rPr>
        <w:t>В</w:t>
      </w:r>
      <w:r w:rsidRPr="009F3DD1">
        <w:rPr>
          <w:color w:val="443846"/>
          <w:spacing w:val="4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данное</w:t>
      </w:r>
      <w:r w:rsidRPr="009F3DD1">
        <w:rPr>
          <w:color w:val="443846"/>
          <w:spacing w:val="5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Положение</w:t>
      </w:r>
      <w:r w:rsidRPr="009F3DD1">
        <w:rPr>
          <w:color w:val="443846"/>
          <w:spacing w:val="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могут</w:t>
      </w:r>
      <w:r w:rsidRPr="009F3DD1">
        <w:rPr>
          <w:color w:val="443846"/>
          <w:spacing w:val="5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вноситься</w:t>
      </w:r>
      <w:r w:rsidRPr="009F3DD1">
        <w:rPr>
          <w:color w:val="443846"/>
          <w:spacing w:val="6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изменения</w:t>
      </w:r>
      <w:r w:rsidRPr="009F3DD1">
        <w:rPr>
          <w:color w:val="443846"/>
          <w:spacing w:val="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</w:t>
      </w:r>
      <w:r w:rsidRPr="009F3DD1">
        <w:rPr>
          <w:color w:val="443846"/>
          <w:spacing w:val="45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дополнения, которые</w:t>
      </w:r>
      <w:r w:rsidRPr="009F3DD1">
        <w:rPr>
          <w:color w:val="443846"/>
          <w:spacing w:val="5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утверждаются  решением</w:t>
      </w:r>
      <w:r w:rsidRPr="009F3DD1">
        <w:rPr>
          <w:color w:val="443846"/>
          <w:spacing w:val="9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Совета</w:t>
      </w:r>
      <w:r w:rsidRPr="009F3DD1">
        <w:rPr>
          <w:color w:val="443846"/>
          <w:spacing w:val="4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колледжа</w:t>
      </w:r>
      <w:r w:rsidRPr="009F3DD1">
        <w:rPr>
          <w:color w:val="443846"/>
          <w:spacing w:val="6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</w:t>
      </w:r>
      <w:r w:rsidRPr="009F3DD1">
        <w:rPr>
          <w:color w:val="443846"/>
          <w:spacing w:val="4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вводятся</w:t>
      </w:r>
      <w:r w:rsidRPr="009F3DD1">
        <w:rPr>
          <w:color w:val="443846"/>
          <w:spacing w:val="6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</w:t>
      </w:r>
      <w:r w:rsidRPr="009F3DD1">
        <w:rPr>
          <w:color w:val="443846"/>
          <w:spacing w:val="4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действие</w:t>
      </w:r>
      <w:r w:rsidRPr="009F3DD1">
        <w:rPr>
          <w:color w:val="443846"/>
          <w:w w:val="94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приказом</w:t>
      </w:r>
      <w:r w:rsidRPr="009F3DD1">
        <w:rPr>
          <w:color w:val="443846"/>
          <w:spacing w:val="3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директора</w:t>
      </w:r>
      <w:r w:rsidRPr="009F3DD1">
        <w:rPr>
          <w:color w:val="443846"/>
          <w:spacing w:val="5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колледжа.</w:t>
      </w:r>
    </w:p>
    <w:p w:rsidR="00754DB9" w:rsidRPr="009F3DD1" w:rsidRDefault="00754DB9">
      <w:pPr>
        <w:pStyle w:val="BodyText"/>
        <w:numPr>
          <w:ilvl w:val="1"/>
          <w:numId w:val="2"/>
        </w:numPr>
        <w:tabs>
          <w:tab w:val="left" w:pos="2545"/>
        </w:tabs>
        <w:spacing w:before="10" w:line="358" w:lineRule="auto"/>
        <w:ind w:left="1392" w:right="662" w:firstLine="708"/>
        <w:jc w:val="both"/>
        <w:rPr>
          <w:lang w:val="ru-RU"/>
        </w:rPr>
      </w:pPr>
      <w:r w:rsidRPr="009F3DD1">
        <w:rPr>
          <w:color w:val="443846"/>
          <w:w w:val="95"/>
          <w:lang w:val="ru-RU"/>
        </w:rPr>
        <w:t>Ответственность</w:t>
      </w:r>
      <w:r w:rsidRPr="009F3DD1">
        <w:rPr>
          <w:color w:val="443846"/>
          <w:spacing w:val="5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за</w:t>
      </w:r>
      <w:r w:rsidRPr="009F3DD1">
        <w:rPr>
          <w:color w:val="443846"/>
          <w:spacing w:val="3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организацию,</w:t>
      </w:r>
      <w:r w:rsidRPr="009F3DD1">
        <w:rPr>
          <w:color w:val="443846"/>
          <w:spacing w:val="59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осуществление</w:t>
      </w:r>
      <w:r w:rsidRPr="009F3DD1">
        <w:rPr>
          <w:color w:val="443846"/>
          <w:spacing w:val="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</w:t>
      </w:r>
      <w:r w:rsidRPr="009F3DD1">
        <w:rPr>
          <w:color w:val="443846"/>
          <w:spacing w:val="3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качество</w:t>
      </w:r>
      <w:r w:rsidRPr="009F3DD1">
        <w:rPr>
          <w:color w:val="443846"/>
          <w:spacing w:val="5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платных дополнительных</w:t>
      </w:r>
      <w:r w:rsidRPr="009F3DD1">
        <w:rPr>
          <w:color w:val="443846"/>
          <w:spacing w:val="4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услуг</w:t>
      </w:r>
      <w:r w:rsidRPr="009F3DD1">
        <w:rPr>
          <w:color w:val="443846"/>
          <w:spacing w:val="25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 xml:space="preserve">несут </w:t>
      </w:r>
      <w:r w:rsidRPr="009F3DD1">
        <w:rPr>
          <w:color w:val="443846"/>
          <w:spacing w:val="19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руководители</w:t>
      </w:r>
      <w:r w:rsidRPr="009F3DD1">
        <w:rPr>
          <w:color w:val="443846"/>
          <w:spacing w:val="5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подразделений.</w:t>
      </w:r>
    </w:p>
    <w:p w:rsidR="00754DB9" w:rsidRPr="009F3DD1" w:rsidRDefault="00754DB9">
      <w:pPr>
        <w:pStyle w:val="BodyText"/>
        <w:numPr>
          <w:ilvl w:val="1"/>
          <w:numId w:val="2"/>
        </w:numPr>
        <w:tabs>
          <w:tab w:val="left" w:pos="2582"/>
        </w:tabs>
        <w:spacing w:before="6" w:line="358" w:lineRule="auto"/>
        <w:ind w:left="1392" w:right="413" w:firstLine="708"/>
        <w:rPr>
          <w:lang w:val="ru-RU"/>
        </w:rPr>
      </w:pPr>
      <w:r w:rsidRPr="009F3DD1">
        <w:rPr>
          <w:color w:val="443846"/>
          <w:w w:val="90"/>
          <w:lang w:val="ru-RU"/>
        </w:rPr>
        <w:t xml:space="preserve">Координация  </w:t>
      </w:r>
      <w:r w:rsidRPr="009F3DD1">
        <w:rPr>
          <w:color w:val="443846"/>
          <w:spacing w:val="23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деятельности  </w:t>
      </w:r>
      <w:r w:rsidRPr="009F3DD1">
        <w:rPr>
          <w:color w:val="443846"/>
          <w:spacing w:val="40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по </w:t>
      </w:r>
      <w:r w:rsidRPr="009F3DD1">
        <w:rPr>
          <w:color w:val="443846"/>
          <w:spacing w:val="61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представлению  </w:t>
      </w:r>
      <w:r w:rsidRPr="009F3DD1">
        <w:rPr>
          <w:color w:val="443846"/>
          <w:spacing w:val="39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платных  </w:t>
      </w:r>
      <w:r w:rsidRPr="009F3DD1">
        <w:rPr>
          <w:color w:val="443846"/>
          <w:spacing w:val="16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услуг  </w:t>
      </w:r>
      <w:r w:rsidRPr="009F3DD1">
        <w:rPr>
          <w:color w:val="443846"/>
          <w:spacing w:val="12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и  </w:t>
      </w:r>
      <w:r w:rsidRPr="009F3DD1">
        <w:rPr>
          <w:color w:val="443846"/>
          <w:spacing w:val="1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их  </w:t>
      </w:r>
      <w:r w:rsidRPr="009F3DD1">
        <w:rPr>
          <w:color w:val="443846"/>
          <w:spacing w:val="62"/>
          <w:w w:val="90"/>
          <w:lang w:val="ru-RU"/>
        </w:rPr>
        <w:t xml:space="preserve"> </w:t>
      </w:r>
      <w:r w:rsidRPr="009F3DD1">
        <w:rPr>
          <w:color w:val="A8A5AC"/>
          <w:w w:val="75"/>
          <w:lang w:val="ru-RU"/>
        </w:rPr>
        <w:t>·</w:t>
      </w:r>
      <w:r w:rsidRPr="009F3DD1">
        <w:rPr>
          <w:color w:val="A8A5AC"/>
          <w:w w:val="45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реклама </w:t>
      </w:r>
      <w:r w:rsidRPr="009F3DD1">
        <w:rPr>
          <w:color w:val="443846"/>
          <w:spacing w:val="36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возлагается </w:t>
      </w:r>
      <w:r w:rsidRPr="009F3DD1">
        <w:rPr>
          <w:color w:val="443846"/>
          <w:spacing w:val="52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на  </w:t>
      </w:r>
      <w:r w:rsidRPr="009F3DD1">
        <w:rPr>
          <w:color w:val="443846"/>
          <w:spacing w:val="52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 xml:space="preserve">руководителей  </w:t>
      </w:r>
      <w:r w:rsidRPr="009F3DD1">
        <w:rPr>
          <w:color w:val="443846"/>
          <w:spacing w:val="20"/>
          <w:w w:val="90"/>
          <w:lang w:val="ru-RU"/>
        </w:rPr>
        <w:t xml:space="preserve"> </w:t>
      </w:r>
      <w:r w:rsidRPr="009F3DD1">
        <w:rPr>
          <w:color w:val="443846"/>
          <w:w w:val="90"/>
          <w:lang w:val="ru-RU"/>
        </w:rPr>
        <w:t>подразделений.</w:t>
      </w:r>
    </w:p>
    <w:p w:rsidR="00754DB9" w:rsidRPr="009F3DD1" w:rsidRDefault="00754DB9">
      <w:pPr>
        <w:pStyle w:val="BodyText"/>
        <w:numPr>
          <w:ilvl w:val="1"/>
          <w:numId w:val="2"/>
        </w:numPr>
        <w:tabs>
          <w:tab w:val="left" w:pos="2559"/>
        </w:tabs>
        <w:spacing w:before="10" w:line="354" w:lineRule="auto"/>
        <w:ind w:right="649" w:firstLine="708"/>
        <w:jc w:val="both"/>
        <w:rPr>
          <w:lang w:val="ru-RU"/>
        </w:rPr>
      </w:pPr>
      <w:r w:rsidRPr="009F3DD1">
        <w:rPr>
          <w:color w:val="443846"/>
          <w:w w:val="95"/>
          <w:lang w:val="ru-RU"/>
        </w:rPr>
        <w:t>Предложения</w:t>
      </w:r>
      <w:r w:rsidRPr="009F3DD1">
        <w:rPr>
          <w:color w:val="443846"/>
          <w:spacing w:val="1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по</w:t>
      </w:r>
      <w:r w:rsidRPr="009F3DD1">
        <w:rPr>
          <w:color w:val="443846"/>
          <w:spacing w:val="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совершенствованию</w:t>
      </w:r>
      <w:r w:rsidRPr="009F3DD1">
        <w:rPr>
          <w:color w:val="443846"/>
          <w:spacing w:val="15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деятельности</w:t>
      </w:r>
      <w:r w:rsidRPr="009F3DD1">
        <w:rPr>
          <w:color w:val="443846"/>
          <w:spacing w:val="2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подразделений</w:t>
      </w:r>
      <w:r w:rsidRPr="009F3DD1">
        <w:rPr>
          <w:color w:val="443846"/>
          <w:spacing w:val="3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в</w:t>
      </w:r>
      <w:r w:rsidRPr="009F3DD1">
        <w:rPr>
          <w:color w:val="443846"/>
          <w:w w:val="96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направлении</w:t>
      </w:r>
      <w:r w:rsidRPr="009F3DD1">
        <w:rPr>
          <w:color w:val="443846"/>
          <w:spacing w:val="4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«Платные</w:t>
      </w:r>
      <w:r w:rsidRPr="009F3DD1">
        <w:rPr>
          <w:color w:val="443846"/>
          <w:spacing w:val="13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услуги»</w:t>
      </w:r>
      <w:r w:rsidRPr="009F3DD1">
        <w:rPr>
          <w:color w:val="443846"/>
          <w:spacing w:val="24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разрабатываются</w:t>
      </w:r>
      <w:r w:rsidRPr="009F3DD1">
        <w:rPr>
          <w:color w:val="443846"/>
          <w:spacing w:val="4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ежегодно</w:t>
      </w:r>
      <w:r w:rsidRPr="009F3DD1">
        <w:rPr>
          <w:color w:val="443846"/>
          <w:spacing w:val="28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 xml:space="preserve">руководителями </w:t>
      </w:r>
      <w:r w:rsidRPr="009F3DD1">
        <w:rPr>
          <w:color w:val="443846"/>
          <w:w w:val="95"/>
          <w:position w:val="1"/>
          <w:lang w:val="ru-RU"/>
        </w:rPr>
        <w:t>подразделений</w:t>
      </w:r>
      <w:r w:rsidRPr="009F3DD1">
        <w:rPr>
          <w:color w:val="443846"/>
          <w:spacing w:val="-24"/>
          <w:w w:val="95"/>
          <w:position w:val="1"/>
          <w:lang w:val="ru-RU"/>
        </w:rPr>
        <w:t xml:space="preserve"> </w:t>
      </w:r>
      <w:r w:rsidRPr="009F3DD1">
        <w:rPr>
          <w:color w:val="5B525D"/>
          <w:w w:val="95"/>
          <w:position w:val="1"/>
          <w:lang w:val="ru-RU"/>
        </w:rPr>
        <w:t>,</w:t>
      </w:r>
      <w:r w:rsidRPr="009F3DD1">
        <w:rPr>
          <w:color w:val="5B525D"/>
          <w:spacing w:val="22"/>
          <w:w w:val="95"/>
          <w:position w:val="1"/>
          <w:lang w:val="ru-RU"/>
        </w:rPr>
        <w:t xml:space="preserve"> </w:t>
      </w:r>
      <w:r w:rsidRPr="009F3DD1">
        <w:rPr>
          <w:color w:val="443846"/>
          <w:w w:val="95"/>
          <w:position w:val="1"/>
          <w:lang w:val="ru-RU"/>
        </w:rPr>
        <w:t>по</w:t>
      </w:r>
      <w:r w:rsidRPr="009F3DD1">
        <w:rPr>
          <w:color w:val="443846"/>
          <w:spacing w:val="49"/>
          <w:w w:val="95"/>
          <w:position w:val="1"/>
          <w:lang w:val="ru-RU"/>
        </w:rPr>
        <w:t xml:space="preserve"> </w:t>
      </w:r>
      <w:r w:rsidRPr="009F3DD1">
        <w:rPr>
          <w:color w:val="443846"/>
          <w:w w:val="95"/>
          <w:position w:val="1"/>
          <w:lang w:val="ru-RU"/>
        </w:rPr>
        <w:t>согласованию</w:t>
      </w:r>
      <w:r w:rsidRPr="009F3DD1">
        <w:rPr>
          <w:color w:val="443846"/>
          <w:spacing w:val="11"/>
          <w:w w:val="95"/>
          <w:position w:val="1"/>
          <w:lang w:val="ru-RU"/>
        </w:rPr>
        <w:t xml:space="preserve"> </w:t>
      </w:r>
      <w:r w:rsidRPr="009F3DD1">
        <w:rPr>
          <w:color w:val="443846"/>
          <w:w w:val="95"/>
          <w:position w:val="1"/>
          <w:lang w:val="ru-RU"/>
        </w:rPr>
        <w:t xml:space="preserve">с </w:t>
      </w:r>
      <w:r w:rsidRPr="009F3DD1">
        <w:rPr>
          <w:color w:val="443846"/>
          <w:spacing w:val="23"/>
          <w:w w:val="95"/>
          <w:position w:val="1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 xml:space="preserve">финансово-экономической </w:t>
      </w:r>
      <w:r w:rsidRPr="009F3DD1">
        <w:rPr>
          <w:color w:val="443846"/>
          <w:spacing w:val="56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службой</w:t>
      </w:r>
      <w:r w:rsidRPr="009F3DD1">
        <w:rPr>
          <w:color w:val="443846"/>
          <w:w w:val="94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колледжа</w:t>
      </w:r>
      <w:r w:rsidRPr="009F3DD1">
        <w:rPr>
          <w:color w:val="443846"/>
          <w:spacing w:val="5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и</w:t>
      </w:r>
      <w:r w:rsidRPr="009F3DD1">
        <w:rPr>
          <w:color w:val="443846"/>
          <w:spacing w:val="3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утверждаются</w:t>
      </w:r>
      <w:r w:rsidRPr="009F3DD1">
        <w:rPr>
          <w:color w:val="443846"/>
          <w:spacing w:val="62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директором</w:t>
      </w:r>
      <w:r w:rsidRPr="009F3DD1">
        <w:rPr>
          <w:color w:val="443846"/>
          <w:spacing w:val="57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ГОУ</w:t>
      </w:r>
      <w:r w:rsidRPr="009F3DD1">
        <w:rPr>
          <w:color w:val="443846"/>
          <w:spacing w:val="4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СПО</w:t>
      </w:r>
      <w:r w:rsidRPr="009F3DD1">
        <w:rPr>
          <w:color w:val="443846"/>
          <w:spacing w:val="41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«Забайкальский государственный</w:t>
      </w:r>
      <w:r w:rsidRPr="009F3DD1">
        <w:rPr>
          <w:color w:val="443846"/>
          <w:spacing w:val="60"/>
          <w:w w:val="95"/>
          <w:lang w:val="ru-RU"/>
        </w:rPr>
        <w:t xml:space="preserve"> </w:t>
      </w:r>
      <w:r w:rsidRPr="009F3DD1">
        <w:rPr>
          <w:color w:val="443846"/>
          <w:w w:val="95"/>
          <w:lang w:val="ru-RU"/>
        </w:rPr>
        <w:t>колледж».</w:t>
      </w: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before="14" w:line="280" w:lineRule="exact"/>
        <w:rPr>
          <w:sz w:val="28"/>
          <w:szCs w:val="28"/>
          <w:lang w:val="ru-RU"/>
        </w:rPr>
      </w:pPr>
    </w:p>
    <w:p w:rsidR="00754DB9" w:rsidRDefault="00754DB9">
      <w:pPr>
        <w:ind w:left="1401" w:right="11504"/>
        <w:rPr>
          <w:rFonts w:ascii="Times New Roman" w:hAnsi="Times New Roman"/>
          <w:sz w:val="20"/>
          <w:szCs w:val="20"/>
        </w:rPr>
      </w:pPr>
      <w:r>
        <w:pict>
          <v:shape id="_x0000_i1029" type="#_x0000_t75" style="width:484.5pt;height:15pt;mso-position-horizontal-relative:char;mso-position-vertical-relative:line">
            <v:imagedata r:id="rId49" o:title=""/>
          </v:shape>
        </w:pict>
      </w:r>
    </w:p>
    <w:p w:rsidR="00754DB9" w:rsidRDefault="00754DB9">
      <w:pPr>
        <w:rPr>
          <w:rFonts w:ascii="Times New Roman" w:hAnsi="Times New Roman"/>
          <w:sz w:val="20"/>
          <w:szCs w:val="20"/>
        </w:rPr>
        <w:sectPr w:rsidR="00754DB9">
          <w:pgSz w:w="11910" w:h="16840"/>
          <w:pgMar w:top="780" w:right="380" w:bottom="0" w:left="0" w:header="720" w:footer="720" w:gutter="0"/>
          <w:cols w:space="720"/>
        </w:sectPr>
      </w:pPr>
    </w:p>
    <w:p w:rsidR="00754DB9" w:rsidRDefault="00754DB9">
      <w:pPr>
        <w:spacing w:before="8"/>
        <w:ind w:left="317"/>
        <w:rPr>
          <w:rFonts w:ascii="Arial" w:hAnsi="Arial" w:cs="Arial"/>
          <w:sz w:val="56"/>
          <w:szCs w:val="56"/>
        </w:rPr>
      </w:pPr>
      <w:r>
        <w:rPr>
          <w:noProof/>
          <w:lang w:val="ru-RU" w:eastAsia="ru-RU"/>
        </w:rPr>
        <w:pict>
          <v:shape id="_x0000_s1172" type="#_x0000_t75" style="position:absolute;left:0;text-align:left;margin-left:66.25pt;margin-top:38.6pt;width:65.3pt;height:48pt;z-index:-251637248;mso-position-horizontal-relative:page">
            <v:imagedata r:id="rId50" o:title=""/>
            <w10:wrap anchorx="page"/>
          </v:shape>
        </w:pict>
      </w:r>
      <w:r>
        <w:rPr>
          <w:noProof/>
          <w:lang w:val="ru-RU" w:eastAsia="ru-RU"/>
        </w:rPr>
        <w:pict>
          <v:shape id="_x0000_s1173" type="#_x0000_t75" style="position:absolute;left:0;text-align:left;margin-left:144.95pt;margin-top:38.6pt;width:380.15pt;height:17.3pt;z-index:-251636224;mso-position-horizontal-relative:page">
            <v:imagedata r:id="rId51" o:title=""/>
            <w10:wrap anchorx="page"/>
          </v:shape>
        </w:pict>
      </w:r>
      <w:r>
        <w:rPr>
          <w:noProof/>
          <w:lang w:val="ru-RU" w:eastAsia="ru-RU"/>
        </w:rPr>
        <w:pict>
          <v:group id="_x0000_s1174" style="position:absolute;left:0;text-align:left;margin-left:5.9pt;margin-top:-2.3pt;width:305.9pt;height:267.1pt;z-index:-251634176;mso-position-horizontal-relative:page" coordorigin="118,-46" coordsize="6118,5342">
            <v:group id="_x0000_s1175" style="position:absolute;left:156;top:-34;width:2;height:4520" coordorigin="156,-34" coordsize="2,4520">
              <v:shape id="_x0000_s1176" style="position:absolute;left:156;top:-34;width:2;height:4520" coordorigin="156,-34" coordsize="0,4520" path="m156,4485r,-4519e" filled="f" strokecolor="#878087" strokeweight=".41744mm">
                <v:path arrowok="t"/>
              </v:shape>
            </v:group>
            <v:group id="_x0000_s1177" style="position:absolute;left:161;top:11;width:6059;height:2" coordorigin="161,11" coordsize="6059,2">
              <v:shape id="_x0000_s1178" style="position:absolute;left:161;top:11;width:6059;height:2" coordorigin="161,11" coordsize="6059,0" path="m161,11r6058,e" filled="f" strokecolor="#1c1c28" strokeweight=".58442mm">
                <v:path arrowok="t"/>
              </v:shape>
            </v:group>
            <v:group id="_x0000_s1179" style="position:absolute;left:128;top:4199;width:2;height:1087" coordorigin="128,4199" coordsize="2,1087">
              <v:shape id="_x0000_s1180" style="position:absolute;left:128;top:4199;width:2;height:1087" coordorigin="128,4199" coordsize="0,1087" path="m128,5286r,-1087e" filled="f" strokecolor="#9ca0a3" strokeweight=".33394mm">
                <v:path arrowok="t"/>
              </v:shape>
            </v:group>
            <w10:wrap anchorx="page"/>
          </v:group>
        </w:pict>
      </w:r>
    </w:p>
    <w:p w:rsidR="00754DB9" w:rsidRDefault="00754DB9">
      <w:pPr>
        <w:spacing w:before="16" w:line="120" w:lineRule="exact"/>
        <w:rPr>
          <w:sz w:val="12"/>
          <w:szCs w:val="12"/>
        </w:rPr>
      </w:pPr>
    </w:p>
    <w:tbl>
      <w:tblPr>
        <w:tblW w:w="0" w:type="auto"/>
        <w:tblInd w:w="13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26"/>
        <w:gridCol w:w="8080"/>
      </w:tblGrid>
      <w:tr w:rsidR="00754DB9" w:rsidRPr="009F3DD1">
        <w:trPr>
          <w:trHeight w:hRule="exact" w:val="555"/>
        </w:trPr>
        <w:tc>
          <w:tcPr>
            <w:tcW w:w="1226" w:type="dxa"/>
            <w:vMerge w:val="restart"/>
            <w:tcBorders>
              <w:top w:val="nil"/>
              <w:left w:val="nil"/>
              <w:right w:val="nil"/>
            </w:tcBorders>
          </w:tcPr>
          <w:p w:rsidR="00754DB9" w:rsidRPr="0084670B" w:rsidRDefault="00754DB9"/>
        </w:tc>
        <w:tc>
          <w:tcPr>
            <w:tcW w:w="8080" w:type="dxa"/>
            <w:tcBorders>
              <w:top w:val="nil"/>
              <w:left w:val="nil"/>
              <w:bottom w:val="single" w:sz="6" w:space="0" w:color="573F57"/>
              <w:right w:val="single" w:sz="4" w:space="0" w:color="57545B"/>
            </w:tcBorders>
          </w:tcPr>
          <w:p w:rsidR="00754DB9" w:rsidRPr="009F3DD1" w:rsidRDefault="00754DB9">
            <w:pPr>
              <w:pStyle w:val="TableParagraph"/>
              <w:spacing w:before="20" w:line="280" w:lineRule="exact"/>
              <w:rPr>
                <w:sz w:val="28"/>
                <w:szCs w:val="28"/>
                <w:lang w:val="ru-RU"/>
              </w:rPr>
            </w:pPr>
          </w:p>
          <w:p w:rsidR="00754DB9" w:rsidRPr="009F3DD1" w:rsidRDefault="00754DB9">
            <w:pPr>
              <w:pStyle w:val="TableParagraph"/>
              <w:ind w:left="1500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9F3DD1">
              <w:rPr>
                <w:rFonts w:ascii="Times New Roman" w:hAnsi="Times New Roman"/>
                <w:color w:val="443644"/>
                <w:sz w:val="21"/>
                <w:lang w:val="ru-RU"/>
              </w:rPr>
              <w:t>ГОУ</w:t>
            </w:r>
            <w:r w:rsidRPr="009F3DD1">
              <w:rPr>
                <w:rFonts w:ascii="Times New Roman" w:hAnsi="Times New Roman"/>
                <w:color w:val="443644"/>
                <w:spacing w:val="24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1"/>
                <w:lang w:val="ru-RU"/>
              </w:rPr>
              <w:t>СПО</w:t>
            </w:r>
            <w:r w:rsidRPr="009F3DD1">
              <w:rPr>
                <w:rFonts w:ascii="Times New Roman" w:hAnsi="Times New Roman"/>
                <w:color w:val="443644"/>
                <w:spacing w:val="16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524654"/>
                <w:sz w:val="21"/>
                <w:lang w:val="ru-RU"/>
              </w:rPr>
              <w:t>«Забайкальский</w:t>
            </w:r>
            <w:r w:rsidRPr="009F3DD1">
              <w:rPr>
                <w:rFonts w:ascii="Times New Roman" w:hAnsi="Times New Roman"/>
                <w:color w:val="524654"/>
                <w:spacing w:val="35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1"/>
                <w:lang w:val="ru-RU"/>
              </w:rPr>
              <w:t>государственный</w:t>
            </w:r>
            <w:r w:rsidRPr="009F3DD1">
              <w:rPr>
                <w:rFonts w:ascii="Times New Roman" w:hAnsi="Times New Roman"/>
                <w:color w:val="443644"/>
                <w:spacing w:val="32"/>
                <w:sz w:val="21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1"/>
                <w:lang w:val="ru-RU"/>
              </w:rPr>
              <w:t>колледж»</w:t>
            </w:r>
          </w:p>
        </w:tc>
      </w:tr>
      <w:tr w:rsidR="00754DB9" w:rsidRPr="0084670B">
        <w:trPr>
          <w:trHeight w:hRule="exact" w:val="334"/>
        </w:trPr>
        <w:tc>
          <w:tcPr>
            <w:tcW w:w="1226" w:type="dxa"/>
            <w:vMerge/>
            <w:tcBorders>
              <w:left w:val="nil"/>
              <w:right w:val="nil"/>
            </w:tcBorders>
          </w:tcPr>
          <w:p w:rsidR="00754DB9" w:rsidRPr="009F3DD1" w:rsidRDefault="00754DB9">
            <w:pPr>
              <w:rPr>
                <w:lang w:val="ru-RU"/>
              </w:rPr>
            </w:pPr>
          </w:p>
        </w:tc>
        <w:tc>
          <w:tcPr>
            <w:tcW w:w="8080" w:type="dxa"/>
            <w:tcBorders>
              <w:top w:val="single" w:sz="6" w:space="0" w:color="573F57"/>
              <w:left w:val="nil"/>
              <w:bottom w:val="single" w:sz="4" w:space="0" w:color="4F3B54"/>
              <w:right w:val="single" w:sz="4" w:space="0" w:color="57545B"/>
            </w:tcBorders>
          </w:tcPr>
          <w:p w:rsidR="00754DB9" w:rsidRDefault="00754DB9">
            <w:pPr>
              <w:pStyle w:val="TableParagraph"/>
              <w:spacing w:before="23"/>
              <w:ind w:right="14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4670B">
              <w:rPr>
                <w:rFonts w:ascii="Times New Roman" w:hAnsi="Times New Roman"/>
                <w:color w:val="443644"/>
                <w:sz w:val="23"/>
              </w:rPr>
              <w:t>Положение</w:t>
            </w:r>
          </w:p>
        </w:tc>
      </w:tr>
      <w:tr w:rsidR="00754DB9" w:rsidRPr="009F3DD1">
        <w:trPr>
          <w:trHeight w:hRule="exact" w:val="386"/>
        </w:trPr>
        <w:tc>
          <w:tcPr>
            <w:tcW w:w="1226" w:type="dxa"/>
            <w:vMerge/>
            <w:tcBorders>
              <w:left w:val="nil"/>
              <w:bottom w:val="single" w:sz="6" w:space="0" w:color="573F57"/>
              <w:right w:val="nil"/>
            </w:tcBorders>
          </w:tcPr>
          <w:p w:rsidR="00754DB9" w:rsidRPr="0084670B" w:rsidRDefault="00754DB9"/>
        </w:tc>
        <w:tc>
          <w:tcPr>
            <w:tcW w:w="8080" w:type="dxa"/>
            <w:tcBorders>
              <w:top w:val="single" w:sz="4" w:space="0" w:color="4F3B54"/>
              <w:left w:val="nil"/>
              <w:bottom w:val="single" w:sz="6" w:space="0" w:color="573F57"/>
              <w:right w:val="single" w:sz="4" w:space="0" w:color="57545B"/>
            </w:tcBorders>
          </w:tcPr>
          <w:p w:rsidR="00754DB9" w:rsidRPr="009F3DD1" w:rsidRDefault="00754DB9">
            <w:pPr>
              <w:pStyle w:val="TableParagraph"/>
              <w:spacing w:before="50"/>
              <w:ind w:left="904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9F3DD1">
              <w:rPr>
                <w:rFonts w:ascii="Times New Roman" w:hAnsi="Times New Roman"/>
                <w:color w:val="443644"/>
                <w:sz w:val="23"/>
                <w:lang w:val="ru-RU"/>
              </w:rPr>
              <w:t>об</w:t>
            </w:r>
            <w:r w:rsidRPr="009F3DD1">
              <w:rPr>
                <w:rFonts w:ascii="Times New Roman" w:hAnsi="Times New Roman"/>
                <w:color w:val="443644"/>
                <w:spacing w:val="3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3"/>
                <w:lang w:val="ru-RU"/>
              </w:rPr>
              <w:t>оказании</w:t>
            </w:r>
            <w:r w:rsidRPr="009F3DD1">
              <w:rPr>
                <w:rFonts w:ascii="Times New Roman" w:hAnsi="Times New Roman"/>
                <w:color w:val="443644"/>
                <w:spacing w:val="18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3"/>
                <w:lang w:val="ru-RU"/>
              </w:rPr>
              <w:t>платных</w:t>
            </w:r>
            <w:r w:rsidRPr="009F3DD1">
              <w:rPr>
                <w:rFonts w:ascii="Times New Roman" w:hAnsi="Times New Roman"/>
                <w:color w:val="443644"/>
                <w:spacing w:val="14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3"/>
                <w:lang w:val="ru-RU"/>
              </w:rPr>
              <w:t>дополнительных</w:t>
            </w:r>
            <w:r w:rsidRPr="009F3DD1">
              <w:rPr>
                <w:rFonts w:ascii="Times New Roman" w:hAnsi="Times New Roman"/>
                <w:color w:val="443644"/>
                <w:spacing w:val="36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3"/>
                <w:lang w:val="ru-RU"/>
              </w:rPr>
              <w:t>образовательных</w:t>
            </w:r>
            <w:r w:rsidRPr="009F3DD1">
              <w:rPr>
                <w:rFonts w:ascii="Times New Roman" w:hAnsi="Times New Roman"/>
                <w:color w:val="443644"/>
                <w:spacing w:val="30"/>
                <w:sz w:val="23"/>
                <w:lang w:val="ru-RU"/>
              </w:rPr>
              <w:t xml:space="preserve"> </w:t>
            </w:r>
            <w:r w:rsidRPr="009F3DD1">
              <w:rPr>
                <w:rFonts w:ascii="Times New Roman" w:hAnsi="Times New Roman"/>
                <w:color w:val="443644"/>
                <w:sz w:val="23"/>
                <w:lang w:val="ru-RU"/>
              </w:rPr>
              <w:t>услуг</w:t>
            </w:r>
          </w:p>
        </w:tc>
      </w:tr>
    </w:tbl>
    <w:p w:rsidR="00754DB9" w:rsidRPr="009F3DD1" w:rsidRDefault="00754DB9">
      <w:pPr>
        <w:spacing w:before="272"/>
        <w:ind w:left="725"/>
        <w:jc w:val="center"/>
        <w:rPr>
          <w:rFonts w:ascii="Courier New" w:hAnsi="Courier New" w:cs="Courier New"/>
          <w:sz w:val="36"/>
          <w:szCs w:val="36"/>
          <w:lang w:val="ru-RU"/>
        </w:rPr>
      </w:pPr>
      <w:r w:rsidRPr="009F3DD1">
        <w:rPr>
          <w:rFonts w:ascii="Courier New" w:hAnsi="Courier New"/>
          <w:b/>
          <w:color w:val="443644"/>
          <w:w w:val="105"/>
          <w:sz w:val="36"/>
          <w:lang w:val="ru-RU"/>
        </w:rPr>
        <w:t>ЛИСТ</w:t>
      </w:r>
      <w:r w:rsidRPr="009F3DD1">
        <w:rPr>
          <w:rFonts w:ascii="Courier New" w:hAnsi="Courier New"/>
          <w:b/>
          <w:color w:val="443644"/>
          <w:spacing w:val="-132"/>
          <w:w w:val="105"/>
          <w:sz w:val="36"/>
          <w:lang w:val="ru-RU"/>
        </w:rPr>
        <w:t xml:space="preserve"> </w:t>
      </w:r>
      <w:r w:rsidRPr="009F3DD1">
        <w:rPr>
          <w:rFonts w:ascii="Courier New" w:hAnsi="Courier New"/>
          <w:b/>
          <w:color w:val="443644"/>
          <w:w w:val="105"/>
          <w:sz w:val="36"/>
          <w:lang w:val="ru-RU"/>
        </w:rPr>
        <w:t>СОГЛАСОВАНИЯ</w:t>
      </w:r>
    </w:p>
    <w:p w:rsidR="00754DB9" w:rsidRPr="009F3DD1" w:rsidRDefault="00754DB9">
      <w:pPr>
        <w:spacing w:before="148" w:line="276" w:lineRule="exact"/>
        <w:ind w:left="6408" w:firstLine="880"/>
        <w:rPr>
          <w:rFonts w:ascii="Times New Roman" w:hAnsi="Times New Roman"/>
          <w:sz w:val="25"/>
          <w:szCs w:val="25"/>
          <w:lang w:val="ru-RU"/>
        </w:rPr>
      </w:pPr>
      <w:r w:rsidRPr="009F3DD1">
        <w:rPr>
          <w:rFonts w:ascii="Times New Roman" w:hAnsi="Times New Roman"/>
          <w:color w:val="443644"/>
          <w:sz w:val="25"/>
          <w:lang w:val="ru-RU"/>
        </w:rPr>
        <w:t>Положение</w:t>
      </w:r>
      <w:r w:rsidRPr="009F3DD1">
        <w:rPr>
          <w:rFonts w:ascii="Times New Roman" w:hAnsi="Times New Roman"/>
          <w:color w:val="443644"/>
          <w:spacing w:val="4"/>
          <w:sz w:val="25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5"/>
          <w:lang w:val="ru-RU"/>
        </w:rPr>
        <w:t>об</w:t>
      </w:r>
      <w:r w:rsidRPr="009F3DD1">
        <w:rPr>
          <w:rFonts w:ascii="Times New Roman" w:hAnsi="Times New Roman"/>
          <w:color w:val="443644"/>
          <w:spacing w:val="-12"/>
          <w:sz w:val="25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5"/>
          <w:lang w:val="ru-RU"/>
        </w:rPr>
        <w:t>оказании</w:t>
      </w:r>
      <w:r w:rsidRPr="009F3DD1">
        <w:rPr>
          <w:rFonts w:ascii="Times New Roman" w:hAnsi="Times New Roman"/>
          <w:color w:val="443644"/>
          <w:spacing w:val="-7"/>
          <w:sz w:val="25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5"/>
          <w:lang w:val="ru-RU"/>
        </w:rPr>
        <w:t>платных</w:t>
      </w:r>
      <w:r w:rsidRPr="009F3DD1">
        <w:rPr>
          <w:rFonts w:ascii="Times New Roman" w:hAnsi="Times New Roman"/>
          <w:color w:val="443644"/>
          <w:w w:val="101"/>
          <w:sz w:val="25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5"/>
          <w:lang w:val="ru-RU"/>
        </w:rPr>
        <w:t>дополнительных</w:t>
      </w:r>
      <w:r w:rsidRPr="009F3DD1">
        <w:rPr>
          <w:rFonts w:ascii="Times New Roman" w:hAnsi="Times New Roman"/>
          <w:color w:val="443644"/>
          <w:spacing w:val="55"/>
          <w:sz w:val="25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5"/>
          <w:lang w:val="ru-RU"/>
        </w:rPr>
        <w:t>образовательных</w:t>
      </w:r>
      <w:r w:rsidRPr="009F3DD1">
        <w:rPr>
          <w:rFonts w:ascii="Times New Roman" w:hAnsi="Times New Roman"/>
          <w:color w:val="443644"/>
          <w:spacing w:val="3"/>
          <w:sz w:val="25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5"/>
          <w:lang w:val="ru-RU"/>
        </w:rPr>
        <w:t>услуг</w:t>
      </w:r>
    </w:p>
    <w:p w:rsidR="00754DB9" w:rsidRPr="009F3DD1" w:rsidRDefault="00754DB9">
      <w:pPr>
        <w:spacing w:before="8" w:line="150" w:lineRule="exact"/>
        <w:rPr>
          <w:sz w:val="15"/>
          <w:szCs w:val="15"/>
          <w:lang w:val="ru-RU"/>
        </w:rPr>
      </w:pPr>
    </w:p>
    <w:p w:rsidR="00754DB9" w:rsidRPr="009F3DD1" w:rsidRDefault="00754DB9">
      <w:pPr>
        <w:spacing w:line="240" w:lineRule="exact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181" type="#_x0000_t75" style="position:absolute;margin-left:275pt;margin-top:8.2pt;width:158.4pt;height:138.25pt;z-index:-251635200;mso-position-horizontal-relative:page">
            <v:imagedata r:id="rId52" o:title=""/>
            <w10:wrap anchorx="page"/>
          </v:shape>
        </w:pict>
      </w:r>
    </w:p>
    <w:p w:rsidR="00754DB9" w:rsidRPr="009F3DD1" w:rsidRDefault="00754DB9">
      <w:pPr>
        <w:pStyle w:val="BodyText"/>
        <w:ind w:left="1348"/>
        <w:rPr>
          <w:rFonts w:ascii="Courier New" w:hAnsi="Courier New" w:cs="Courier New"/>
          <w:lang w:val="ru-RU"/>
        </w:rPr>
      </w:pPr>
      <w:r w:rsidRPr="009F3DD1">
        <w:rPr>
          <w:rFonts w:ascii="Courier New" w:hAnsi="Courier New"/>
          <w:color w:val="443644"/>
          <w:spacing w:val="-1"/>
          <w:w w:val="105"/>
          <w:lang w:val="ru-RU"/>
        </w:rPr>
        <w:t>СОГЛАСОВАНО</w:t>
      </w:r>
    </w:p>
    <w:p w:rsidR="00754DB9" w:rsidRPr="009F3DD1" w:rsidRDefault="00754DB9">
      <w:pPr>
        <w:tabs>
          <w:tab w:val="left" w:pos="9026"/>
        </w:tabs>
        <w:spacing w:before="116"/>
        <w:ind w:left="1344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644"/>
          <w:sz w:val="27"/>
          <w:lang w:val="ru-RU"/>
        </w:rPr>
        <w:t>Зам.директора</w:t>
      </w:r>
      <w:r w:rsidRPr="009F3DD1">
        <w:rPr>
          <w:rFonts w:ascii="Times New Roman" w:hAnsi="Times New Roman"/>
          <w:color w:val="443644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по</w:t>
      </w:r>
      <w:r w:rsidRPr="009F3DD1">
        <w:rPr>
          <w:rFonts w:ascii="Times New Roman" w:hAnsi="Times New Roman"/>
          <w:color w:val="443644"/>
          <w:spacing w:val="7"/>
          <w:sz w:val="27"/>
          <w:lang w:val="ru-RU"/>
        </w:rPr>
        <w:t xml:space="preserve"> </w:t>
      </w:r>
      <w:r w:rsidRPr="009F3DD1">
        <w:rPr>
          <w:rFonts w:ascii="Arial" w:hAnsi="Arial"/>
          <w:color w:val="443644"/>
          <w:sz w:val="26"/>
          <w:lang w:val="ru-RU"/>
        </w:rPr>
        <w:t>УР</w:t>
      </w:r>
      <w:r w:rsidRPr="009F3DD1">
        <w:rPr>
          <w:rFonts w:ascii="Arial" w:hAnsi="Arial"/>
          <w:color w:val="443644"/>
          <w:sz w:val="26"/>
          <w:lang w:val="ru-RU"/>
        </w:rPr>
        <w:tab/>
      </w:r>
      <w:r w:rsidRPr="009F3DD1">
        <w:rPr>
          <w:rFonts w:ascii="Times New Roman" w:hAnsi="Times New Roman"/>
          <w:color w:val="443644"/>
          <w:sz w:val="27"/>
          <w:lang w:val="ru-RU"/>
        </w:rPr>
        <w:t>И.М.Ястребова</w:t>
      </w:r>
    </w:p>
    <w:p w:rsidR="00754DB9" w:rsidRPr="009F3DD1" w:rsidRDefault="00754DB9">
      <w:pPr>
        <w:spacing w:before="13" w:line="260" w:lineRule="exact"/>
        <w:rPr>
          <w:sz w:val="26"/>
          <w:szCs w:val="26"/>
          <w:lang w:val="ru-RU"/>
        </w:rPr>
      </w:pPr>
    </w:p>
    <w:p w:rsidR="00754DB9" w:rsidRPr="009F3DD1" w:rsidRDefault="00754DB9">
      <w:pPr>
        <w:tabs>
          <w:tab w:val="left" w:pos="9030"/>
        </w:tabs>
        <w:spacing w:before="65"/>
        <w:ind w:left="1344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644"/>
          <w:sz w:val="27"/>
          <w:lang w:val="ru-RU"/>
        </w:rPr>
        <w:t>Зам.директора</w:t>
      </w:r>
      <w:r w:rsidRPr="009F3DD1">
        <w:rPr>
          <w:rFonts w:ascii="Times New Roman" w:hAnsi="Times New Roman"/>
          <w:color w:val="443644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по</w:t>
      </w:r>
      <w:r w:rsidRPr="009F3DD1">
        <w:rPr>
          <w:rFonts w:ascii="Times New Roman" w:hAnsi="Times New Roman"/>
          <w:color w:val="443644"/>
          <w:spacing w:val="7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УПР</w:t>
      </w:r>
      <w:r w:rsidRPr="009F3DD1">
        <w:rPr>
          <w:rFonts w:ascii="Times New Roman" w:hAnsi="Times New Roman"/>
          <w:color w:val="443644"/>
          <w:sz w:val="27"/>
          <w:lang w:val="ru-RU"/>
        </w:rPr>
        <w:tab/>
        <w:t>О.А.Лаптева</w:t>
      </w:r>
    </w:p>
    <w:p w:rsidR="00754DB9" w:rsidRPr="009F3DD1" w:rsidRDefault="00754DB9">
      <w:pPr>
        <w:spacing w:before="3" w:line="340" w:lineRule="exact"/>
        <w:rPr>
          <w:sz w:val="34"/>
          <w:szCs w:val="34"/>
          <w:lang w:val="ru-RU"/>
        </w:rPr>
      </w:pPr>
    </w:p>
    <w:p w:rsidR="00754DB9" w:rsidRPr="009F3DD1" w:rsidRDefault="00754DB9">
      <w:pPr>
        <w:tabs>
          <w:tab w:val="left" w:pos="9026"/>
        </w:tabs>
        <w:ind w:left="1344"/>
        <w:rPr>
          <w:rFonts w:ascii="Times New Roman" w:hAnsi="Times New Roman"/>
          <w:sz w:val="27"/>
          <w:szCs w:val="27"/>
          <w:lang w:val="ru-RU"/>
        </w:rPr>
      </w:pPr>
      <w:r>
        <w:rPr>
          <w:noProof/>
          <w:lang w:val="ru-RU" w:eastAsia="ru-RU"/>
        </w:rPr>
        <w:pict>
          <v:shape id="_x0000_s1182" type="#_x0000_t75" style="position:absolute;left:0;text-align:left;margin-left:0;margin-top:9.55pt;width:22.1pt;height:550.8pt;z-index:-251638272;mso-position-horizontal-relative:page">
            <v:imagedata r:id="rId53" o:title=""/>
            <w10:wrap anchorx="page"/>
          </v:shape>
        </w:pict>
      </w:r>
      <w:r w:rsidRPr="009F3DD1">
        <w:rPr>
          <w:rFonts w:ascii="Times New Roman" w:hAnsi="Times New Roman"/>
          <w:color w:val="443644"/>
          <w:sz w:val="27"/>
          <w:lang w:val="ru-RU"/>
        </w:rPr>
        <w:t>Зам.директора</w:t>
      </w:r>
      <w:r w:rsidRPr="009F3DD1">
        <w:rPr>
          <w:rFonts w:ascii="Times New Roman" w:hAnsi="Times New Roman"/>
          <w:color w:val="443644"/>
          <w:spacing w:val="3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по</w:t>
      </w:r>
      <w:r w:rsidRPr="009F3DD1">
        <w:rPr>
          <w:rFonts w:ascii="Times New Roman" w:hAnsi="Times New Roman"/>
          <w:color w:val="443644"/>
          <w:spacing w:val="2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АХД</w:t>
      </w:r>
      <w:r w:rsidRPr="009F3DD1">
        <w:rPr>
          <w:rFonts w:ascii="Times New Roman" w:hAnsi="Times New Roman"/>
          <w:color w:val="443644"/>
          <w:sz w:val="27"/>
          <w:lang w:val="ru-RU"/>
        </w:rPr>
        <w:tab/>
        <w:t>А.К.Патраев</w:t>
      </w:r>
    </w:p>
    <w:p w:rsidR="00754DB9" w:rsidRPr="009F3DD1" w:rsidRDefault="00754DB9">
      <w:pPr>
        <w:spacing w:before="18" w:line="320" w:lineRule="exact"/>
        <w:rPr>
          <w:sz w:val="32"/>
          <w:szCs w:val="32"/>
          <w:lang w:val="ru-RU"/>
        </w:rPr>
      </w:pPr>
    </w:p>
    <w:p w:rsidR="00754DB9" w:rsidRPr="009F3DD1" w:rsidRDefault="00754DB9">
      <w:pPr>
        <w:tabs>
          <w:tab w:val="left" w:pos="8325"/>
        </w:tabs>
        <w:ind w:left="1344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644"/>
          <w:sz w:val="27"/>
          <w:lang w:val="ru-RU"/>
        </w:rPr>
        <w:t>Зам.директора</w:t>
      </w:r>
      <w:r w:rsidRPr="009F3DD1">
        <w:rPr>
          <w:rFonts w:ascii="Times New Roman" w:hAnsi="Times New Roman"/>
          <w:color w:val="443644"/>
          <w:spacing w:val="3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по</w:t>
      </w:r>
      <w:r w:rsidRPr="009F3DD1">
        <w:rPr>
          <w:rFonts w:ascii="Times New Roman" w:hAnsi="Times New Roman"/>
          <w:color w:val="443644"/>
          <w:spacing w:val="8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УВР</w:t>
      </w:r>
      <w:r w:rsidRPr="009F3DD1">
        <w:rPr>
          <w:rFonts w:ascii="Times New Roman" w:hAnsi="Times New Roman"/>
          <w:color w:val="443644"/>
          <w:sz w:val="27"/>
          <w:lang w:val="ru-RU"/>
        </w:rPr>
        <w:tab/>
      </w:r>
      <w:r w:rsidRPr="009F3DD1">
        <w:rPr>
          <w:rFonts w:ascii="Times New Roman" w:hAnsi="Times New Roman"/>
          <w:color w:val="443644"/>
          <w:spacing w:val="1"/>
          <w:sz w:val="27"/>
          <w:lang w:val="ru-RU"/>
        </w:rPr>
        <w:t>В.И.Лоскутникова</w:t>
      </w:r>
    </w:p>
    <w:p w:rsidR="00754DB9" w:rsidRPr="009F3DD1" w:rsidRDefault="00754DB9">
      <w:pPr>
        <w:spacing w:before="3" w:line="260" w:lineRule="exact"/>
        <w:rPr>
          <w:sz w:val="26"/>
          <w:szCs w:val="26"/>
          <w:lang w:val="ru-RU"/>
        </w:rPr>
      </w:pPr>
    </w:p>
    <w:p w:rsidR="00754DB9" w:rsidRPr="009F3DD1" w:rsidRDefault="00754DB9">
      <w:pPr>
        <w:spacing w:line="260" w:lineRule="exact"/>
        <w:rPr>
          <w:sz w:val="26"/>
          <w:szCs w:val="26"/>
          <w:lang w:val="ru-RU"/>
        </w:rPr>
        <w:sectPr w:rsidR="00754DB9" w:rsidRPr="009F3DD1">
          <w:pgSz w:w="11910" w:h="16840"/>
          <w:pgMar w:top="20" w:right="460" w:bottom="0" w:left="0" w:header="720" w:footer="720" w:gutter="0"/>
          <w:cols w:space="720"/>
        </w:sectPr>
      </w:pPr>
    </w:p>
    <w:p w:rsidR="00754DB9" w:rsidRPr="009F3DD1" w:rsidRDefault="00754DB9">
      <w:pPr>
        <w:spacing w:before="65"/>
        <w:ind w:left="1339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644"/>
          <w:sz w:val="27"/>
          <w:lang w:val="ru-RU"/>
        </w:rPr>
        <w:t>Главный</w:t>
      </w:r>
      <w:r w:rsidRPr="009F3DD1">
        <w:rPr>
          <w:rFonts w:ascii="Times New Roman" w:hAnsi="Times New Roman"/>
          <w:color w:val="443644"/>
          <w:spacing w:val="26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sz w:val="27"/>
          <w:lang w:val="ru-RU"/>
        </w:rPr>
        <w:t>бухгалтер</w:t>
      </w:r>
    </w:p>
    <w:p w:rsidR="00754DB9" w:rsidRPr="009F3DD1" w:rsidRDefault="00754DB9">
      <w:pPr>
        <w:spacing w:before="65"/>
        <w:ind w:left="1339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lang w:val="ru-RU"/>
        </w:rPr>
        <w:br w:type="column"/>
      </w:r>
      <w:r w:rsidRPr="009F3DD1">
        <w:rPr>
          <w:rFonts w:ascii="Times New Roman" w:hAnsi="Times New Roman"/>
          <w:color w:val="443644"/>
          <w:sz w:val="27"/>
          <w:lang w:val="ru-RU"/>
        </w:rPr>
        <w:t>Т</w:t>
      </w:r>
      <w:r w:rsidRPr="009F3DD1">
        <w:rPr>
          <w:rFonts w:ascii="Times New Roman" w:hAnsi="Times New Roman"/>
          <w:color w:val="524654"/>
          <w:sz w:val="27"/>
          <w:lang w:val="ru-RU"/>
        </w:rPr>
        <w:t>;П.Белимова</w:t>
      </w:r>
    </w:p>
    <w:p w:rsidR="00754DB9" w:rsidRPr="009F3DD1" w:rsidRDefault="00754DB9">
      <w:pPr>
        <w:rPr>
          <w:rFonts w:ascii="Times New Roman" w:hAnsi="Times New Roman"/>
          <w:sz w:val="27"/>
          <w:szCs w:val="27"/>
          <w:lang w:val="ru-RU"/>
        </w:rPr>
        <w:sectPr w:rsidR="00754DB9" w:rsidRPr="009F3DD1">
          <w:type w:val="continuous"/>
          <w:pgSz w:w="11910" w:h="16840"/>
          <w:pgMar w:top="340" w:right="460" w:bottom="0" w:left="0" w:header="720" w:footer="720" w:gutter="0"/>
          <w:cols w:num="2" w:space="720" w:equalWidth="0">
            <w:col w:w="3609" w:space="4083"/>
            <w:col w:w="3758"/>
          </w:cols>
        </w:sectPr>
      </w:pPr>
    </w:p>
    <w:p w:rsidR="00754DB9" w:rsidRPr="009F3DD1" w:rsidRDefault="00754DB9">
      <w:pPr>
        <w:spacing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w:pict>
          <v:group id="_x0000_s1183" style="position:absolute;margin-left:591.2pt;margin-top:4.75pt;width:.1pt;height:782.85pt;z-index:-251633152;mso-position-horizontal-relative:page;mso-position-vertical-relative:page" coordorigin="11824,95" coordsize="2,15657">
            <v:shape id="_x0000_s1184" style="position:absolute;left:11824;top:95;width:2;height:15657" coordorigin="11824,95" coordsize="0,15657" path="m11824,15751r,-15656e" filled="f" strokecolor="#444844" strokeweight=".33394mm">
              <v:path arrowok="t"/>
            </v:shape>
            <w10:wrap anchorx="page" anchory="page"/>
          </v:group>
        </w:pict>
      </w: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spacing w:line="200" w:lineRule="exact"/>
        <w:rPr>
          <w:sz w:val="20"/>
          <w:szCs w:val="20"/>
          <w:lang w:val="ru-RU"/>
        </w:rPr>
      </w:pPr>
    </w:p>
    <w:p w:rsidR="00754DB9" w:rsidRPr="009F3DD1" w:rsidRDefault="00754DB9">
      <w:pPr>
        <w:tabs>
          <w:tab w:val="left" w:pos="9026"/>
        </w:tabs>
        <w:spacing w:before="69"/>
        <w:ind w:left="1344"/>
        <w:rPr>
          <w:rFonts w:ascii="Times New Roman" w:hAnsi="Times New Roman"/>
          <w:sz w:val="27"/>
          <w:szCs w:val="27"/>
          <w:lang w:val="ru-RU"/>
        </w:rPr>
      </w:pPr>
      <w:r w:rsidRPr="009F3DD1">
        <w:rPr>
          <w:rFonts w:ascii="Times New Roman" w:hAnsi="Times New Roman"/>
          <w:color w:val="443644"/>
          <w:position w:val="1"/>
          <w:sz w:val="27"/>
          <w:lang w:val="ru-RU"/>
        </w:rPr>
        <w:t>Ответственный</w:t>
      </w:r>
      <w:r w:rsidRPr="009F3DD1">
        <w:rPr>
          <w:rFonts w:ascii="Times New Roman" w:hAnsi="Times New Roman"/>
          <w:color w:val="443644"/>
          <w:spacing w:val="25"/>
          <w:position w:val="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position w:val="1"/>
          <w:sz w:val="27"/>
          <w:lang w:val="ru-RU"/>
        </w:rPr>
        <w:t>за</w:t>
      </w:r>
      <w:r w:rsidRPr="009F3DD1">
        <w:rPr>
          <w:rFonts w:ascii="Times New Roman" w:hAnsi="Times New Roman"/>
          <w:color w:val="443644"/>
          <w:spacing w:val="4"/>
          <w:position w:val="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position w:val="1"/>
          <w:sz w:val="27"/>
          <w:lang w:val="ru-RU"/>
        </w:rPr>
        <w:t>разработку</w:t>
      </w:r>
      <w:r w:rsidRPr="009F3DD1">
        <w:rPr>
          <w:rFonts w:ascii="Times New Roman" w:hAnsi="Times New Roman"/>
          <w:color w:val="443644"/>
          <w:spacing w:val="22"/>
          <w:position w:val="1"/>
          <w:sz w:val="27"/>
          <w:lang w:val="ru-RU"/>
        </w:rPr>
        <w:t xml:space="preserve"> </w:t>
      </w:r>
      <w:r w:rsidRPr="009F3DD1">
        <w:rPr>
          <w:rFonts w:ascii="Times New Roman" w:hAnsi="Times New Roman"/>
          <w:color w:val="443644"/>
          <w:position w:val="1"/>
          <w:sz w:val="27"/>
          <w:lang w:val="ru-RU"/>
        </w:rPr>
        <w:t>ДСК</w:t>
      </w:r>
      <w:r w:rsidRPr="009F3DD1">
        <w:rPr>
          <w:rFonts w:ascii="Times New Roman" w:hAnsi="Times New Roman"/>
          <w:color w:val="443644"/>
          <w:position w:val="1"/>
          <w:sz w:val="27"/>
          <w:lang w:val="ru-RU"/>
        </w:rPr>
        <w:tab/>
      </w:r>
      <w:r w:rsidRPr="009F3DD1">
        <w:rPr>
          <w:rFonts w:ascii="Times New Roman" w:hAnsi="Times New Roman"/>
          <w:color w:val="443644"/>
          <w:sz w:val="27"/>
          <w:lang w:val="ru-RU"/>
        </w:rPr>
        <w:t>С.К.Иванова</w:t>
      </w: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line="280" w:lineRule="exact"/>
        <w:rPr>
          <w:sz w:val="28"/>
          <w:szCs w:val="28"/>
          <w:lang w:val="ru-RU"/>
        </w:rPr>
      </w:pPr>
    </w:p>
    <w:p w:rsidR="00754DB9" w:rsidRPr="009F3DD1" w:rsidRDefault="00754DB9">
      <w:pPr>
        <w:spacing w:before="19" w:line="360" w:lineRule="exact"/>
        <w:rPr>
          <w:sz w:val="36"/>
          <w:szCs w:val="36"/>
          <w:lang w:val="ru-RU"/>
        </w:rPr>
      </w:pPr>
    </w:p>
    <w:p w:rsidR="00754DB9" w:rsidRDefault="00754DB9">
      <w:pPr>
        <w:tabs>
          <w:tab w:val="left" w:pos="9030"/>
        </w:tabs>
        <w:ind w:left="1339"/>
        <w:rPr>
          <w:rFonts w:ascii="Times New Roman" w:hAnsi="Times New Roman"/>
          <w:sz w:val="27"/>
          <w:szCs w:val="27"/>
        </w:rPr>
      </w:pPr>
      <w:r>
        <w:rPr>
          <w:noProof/>
          <w:lang w:val="ru-RU" w:eastAsia="ru-RU"/>
        </w:rPr>
        <w:pict>
          <v:group id="_x0000_s1185" style="position:absolute;left:0;text-align:left;margin-left:146.85pt;margin-top:-1pt;width:.1pt;height:17.75pt;z-index:-251632128;mso-position-horizontal-relative:page" coordorigin="2937,-20" coordsize="2,355">
            <v:shape id="_x0000_s1186" style="position:absolute;left:2937;top:-20;width:2;height:355" coordorigin="2937,-20" coordsize="0,355" path="m2937,-20r,355e" filled="f" strokecolor="#edeff4" strokeweight=".61869mm">
              <v:path arrowok="t"/>
            </v:shape>
            <w10:wrap anchorx="page"/>
          </v:group>
        </w:pict>
      </w:r>
      <w:r>
        <w:rPr>
          <w:rFonts w:ascii="Times New Roman" w:hAnsi="Times New Roman"/>
          <w:color w:val="443644"/>
          <w:w w:val="90"/>
          <w:sz w:val="27"/>
        </w:rPr>
        <w:t>Исполнитель</w:t>
      </w:r>
      <w:r>
        <w:rPr>
          <w:rFonts w:ascii="Times New Roman" w:hAnsi="Times New Roman"/>
          <w:color w:val="443644"/>
          <w:spacing w:val="12"/>
          <w:w w:val="90"/>
          <w:sz w:val="27"/>
        </w:rPr>
        <w:t xml:space="preserve"> </w:t>
      </w:r>
      <w:r>
        <w:rPr>
          <w:rFonts w:ascii="Times New Roman" w:hAnsi="Times New Roman"/>
          <w:color w:val="BCBAC1"/>
          <w:w w:val="65"/>
          <w:sz w:val="27"/>
        </w:rPr>
        <w:t>·</w:t>
      </w:r>
      <w:r>
        <w:rPr>
          <w:rFonts w:ascii="Times New Roman" w:hAnsi="Times New Roman"/>
          <w:color w:val="BCBAC1"/>
          <w:w w:val="65"/>
          <w:sz w:val="27"/>
        </w:rPr>
        <w:tab/>
      </w:r>
      <w:r>
        <w:rPr>
          <w:rFonts w:ascii="Times New Roman" w:hAnsi="Times New Roman"/>
          <w:color w:val="443644"/>
          <w:w w:val="90"/>
          <w:position w:val="-2"/>
          <w:sz w:val="27"/>
        </w:rPr>
        <w:t>О.А.Лаптева</w:t>
      </w:r>
    </w:p>
    <w:p w:rsidR="00754DB9" w:rsidRDefault="00754DB9">
      <w:pPr>
        <w:spacing w:before="8" w:line="100" w:lineRule="exact"/>
        <w:rPr>
          <w:sz w:val="10"/>
          <w:szCs w:val="1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spacing w:line="200" w:lineRule="exact"/>
        <w:rPr>
          <w:sz w:val="20"/>
          <w:szCs w:val="20"/>
        </w:rPr>
      </w:pPr>
    </w:p>
    <w:p w:rsidR="00754DB9" w:rsidRDefault="00754DB9">
      <w:pPr>
        <w:ind w:left="1324" w:right="11424"/>
        <w:rPr>
          <w:rFonts w:ascii="Times New Roman" w:hAnsi="Times New Roman"/>
          <w:sz w:val="20"/>
          <w:szCs w:val="20"/>
        </w:rPr>
      </w:pPr>
      <w:r>
        <w:pict>
          <v:shape id="_x0000_i1030" type="#_x0000_t75" style="width:484.5pt;height:25.5pt;mso-position-horizontal-relative:char;mso-position-vertical-relative:line">
            <v:imagedata r:id="rId54" o:title=""/>
          </v:shape>
        </w:pict>
      </w:r>
    </w:p>
    <w:sectPr w:rsidR="00754DB9" w:rsidSect="00BF4631">
      <w:type w:val="continuous"/>
      <w:pgSz w:w="11910" w:h="16840"/>
      <w:pgMar w:top="340" w:right="46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04AE"/>
    <w:multiLevelType w:val="multilevel"/>
    <w:tmpl w:val="E72E84C4"/>
    <w:lvl w:ilvl="0">
      <w:start w:val="5"/>
      <w:numFmt w:val="decimal"/>
      <w:lvlText w:val="%1"/>
      <w:lvlJc w:val="left"/>
      <w:pPr>
        <w:ind w:left="1412" w:hanging="673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412" w:hanging="673"/>
      </w:pPr>
      <w:rPr>
        <w:rFonts w:ascii="Times New Roman" w:eastAsia="Times New Roman" w:hAnsi="Times New Roman" w:cs="Times New Roman" w:hint="default"/>
        <w:color w:val="443846"/>
        <w:spacing w:val="6"/>
        <w:w w:val="108"/>
        <w:sz w:val="27"/>
        <w:szCs w:val="27"/>
      </w:rPr>
    </w:lvl>
    <w:lvl w:ilvl="2">
      <w:start w:val="1"/>
      <w:numFmt w:val="bullet"/>
      <w:lvlText w:val="•"/>
      <w:lvlJc w:val="left"/>
      <w:pPr>
        <w:ind w:left="3351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0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9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8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7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6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65" w:hanging="673"/>
      </w:pPr>
      <w:rPr>
        <w:rFonts w:hint="default"/>
      </w:rPr>
    </w:lvl>
  </w:abstractNum>
  <w:abstractNum w:abstractNumId="1">
    <w:nsid w:val="104F6A25"/>
    <w:multiLevelType w:val="hybridMultilevel"/>
    <w:tmpl w:val="FFFFFFFF"/>
    <w:lvl w:ilvl="0" w:tplc="A6A44AF4">
      <w:start w:val="1"/>
      <w:numFmt w:val="bullet"/>
      <w:lvlText w:val="-"/>
      <w:lvlJc w:val="left"/>
      <w:pPr>
        <w:ind w:left="217" w:hanging="152"/>
      </w:pPr>
      <w:rPr>
        <w:rFonts w:ascii="Times New Roman" w:eastAsia="Times New Roman" w:hAnsi="Times New Roman" w:hint="default"/>
        <w:color w:val="463846"/>
        <w:w w:val="92"/>
        <w:sz w:val="28"/>
      </w:rPr>
    </w:lvl>
    <w:lvl w:ilvl="1" w:tplc="E3F03036">
      <w:start w:val="1"/>
      <w:numFmt w:val="bullet"/>
      <w:lvlText w:val="•"/>
      <w:lvlJc w:val="left"/>
      <w:pPr>
        <w:ind w:left="1225" w:hanging="152"/>
      </w:pPr>
      <w:rPr>
        <w:rFonts w:hint="default"/>
      </w:rPr>
    </w:lvl>
    <w:lvl w:ilvl="2" w:tplc="E20EC6BE">
      <w:start w:val="1"/>
      <w:numFmt w:val="bullet"/>
      <w:lvlText w:val="•"/>
      <w:lvlJc w:val="left"/>
      <w:pPr>
        <w:ind w:left="2234" w:hanging="152"/>
      </w:pPr>
      <w:rPr>
        <w:rFonts w:hint="default"/>
      </w:rPr>
    </w:lvl>
    <w:lvl w:ilvl="3" w:tplc="08D657DA">
      <w:start w:val="1"/>
      <w:numFmt w:val="bullet"/>
      <w:lvlText w:val="•"/>
      <w:lvlJc w:val="left"/>
      <w:pPr>
        <w:ind w:left="3243" w:hanging="152"/>
      </w:pPr>
      <w:rPr>
        <w:rFonts w:hint="default"/>
      </w:rPr>
    </w:lvl>
    <w:lvl w:ilvl="4" w:tplc="9C2A62FA">
      <w:start w:val="1"/>
      <w:numFmt w:val="bullet"/>
      <w:lvlText w:val="•"/>
      <w:lvlJc w:val="left"/>
      <w:pPr>
        <w:ind w:left="4251" w:hanging="152"/>
      </w:pPr>
      <w:rPr>
        <w:rFonts w:hint="default"/>
      </w:rPr>
    </w:lvl>
    <w:lvl w:ilvl="5" w:tplc="85F6B614">
      <w:start w:val="1"/>
      <w:numFmt w:val="bullet"/>
      <w:lvlText w:val="•"/>
      <w:lvlJc w:val="left"/>
      <w:pPr>
        <w:ind w:left="5260" w:hanging="152"/>
      </w:pPr>
      <w:rPr>
        <w:rFonts w:hint="default"/>
      </w:rPr>
    </w:lvl>
    <w:lvl w:ilvl="6" w:tplc="B1046060">
      <w:start w:val="1"/>
      <w:numFmt w:val="bullet"/>
      <w:lvlText w:val="•"/>
      <w:lvlJc w:val="left"/>
      <w:pPr>
        <w:ind w:left="6269" w:hanging="152"/>
      </w:pPr>
      <w:rPr>
        <w:rFonts w:hint="default"/>
      </w:rPr>
    </w:lvl>
    <w:lvl w:ilvl="7" w:tplc="B8BE08A0">
      <w:start w:val="1"/>
      <w:numFmt w:val="bullet"/>
      <w:lvlText w:val="•"/>
      <w:lvlJc w:val="left"/>
      <w:pPr>
        <w:ind w:left="7277" w:hanging="152"/>
      </w:pPr>
      <w:rPr>
        <w:rFonts w:hint="default"/>
      </w:rPr>
    </w:lvl>
    <w:lvl w:ilvl="8" w:tplc="21E257F4">
      <w:start w:val="1"/>
      <w:numFmt w:val="bullet"/>
      <w:lvlText w:val="•"/>
      <w:lvlJc w:val="left"/>
      <w:pPr>
        <w:ind w:left="8286" w:hanging="152"/>
      </w:pPr>
      <w:rPr>
        <w:rFonts w:hint="default"/>
      </w:rPr>
    </w:lvl>
  </w:abstractNum>
  <w:abstractNum w:abstractNumId="2">
    <w:nsid w:val="31A11908"/>
    <w:multiLevelType w:val="hybridMultilevel"/>
    <w:tmpl w:val="FFFFFFFF"/>
    <w:lvl w:ilvl="0" w:tplc="F064D5E2">
      <w:start w:val="1"/>
      <w:numFmt w:val="bullet"/>
      <w:lvlText w:val="•"/>
      <w:lvlJc w:val="left"/>
      <w:pPr>
        <w:ind w:left="457" w:hanging="1047"/>
      </w:pPr>
      <w:rPr>
        <w:rFonts w:ascii="Times New Roman" w:eastAsia="Times New Roman" w:hAnsi="Times New Roman" w:hint="default"/>
        <w:color w:val="463848"/>
        <w:sz w:val="28"/>
      </w:rPr>
    </w:lvl>
    <w:lvl w:ilvl="1" w:tplc="E0EA01BC">
      <w:start w:val="1"/>
      <w:numFmt w:val="bullet"/>
      <w:lvlText w:val="•"/>
      <w:lvlJc w:val="left"/>
      <w:pPr>
        <w:ind w:left="1162" w:hanging="342"/>
      </w:pPr>
      <w:rPr>
        <w:rFonts w:ascii="Times New Roman" w:eastAsia="Times New Roman" w:hAnsi="Times New Roman" w:hint="default"/>
        <w:color w:val="463848"/>
        <w:w w:val="141"/>
        <w:sz w:val="28"/>
      </w:rPr>
    </w:lvl>
    <w:lvl w:ilvl="2" w:tplc="E7D42BC6">
      <w:start w:val="1"/>
      <w:numFmt w:val="bullet"/>
      <w:lvlText w:val="•"/>
      <w:lvlJc w:val="left"/>
      <w:pPr>
        <w:ind w:left="2138" w:hanging="342"/>
      </w:pPr>
      <w:rPr>
        <w:rFonts w:hint="default"/>
      </w:rPr>
    </w:lvl>
    <w:lvl w:ilvl="3" w:tplc="95C070AA">
      <w:start w:val="1"/>
      <w:numFmt w:val="bullet"/>
      <w:lvlText w:val="•"/>
      <w:lvlJc w:val="left"/>
      <w:pPr>
        <w:ind w:left="3114" w:hanging="342"/>
      </w:pPr>
      <w:rPr>
        <w:rFonts w:hint="default"/>
      </w:rPr>
    </w:lvl>
    <w:lvl w:ilvl="4" w:tplc="B7248CD4">
      <w:start w:val="1"/>
      <w:numFmt w:val="bullet"/>
      <w:lvlText w:val="•"/>
      <w:lvlJc w:val="left"/>
      <w:pPr>
        <w:ind w:left="4089" w:hanging="342"/>
      </w:pPr>
      <w:rPr>
        <w:rFonts w:hint="default"/>
      </w:rPr>
    </w:lvl>
    <w:lvl w:ilvl="5" w:tplc="06FEBEC8">
      <w:start w:val="1"/>
      <w:numFmt w:val="bullet"/>
      <w:lvlText w:val="•"/>
      <w:lvlJc w:val="left"/>
      <w:pPr>
        <w:ind w:left="5065" w:hanging="342"/>
      </w:pPr>
      <w:rPr>
        <w:rFonts w:hint="default"/>
      </w:rPr>
    </w:lvl>
    <w:lvl w:ilvl="6" w:tplc="97B2017E">
      <w:start w:val="1"/>
      <w:numFmt w:val="bullet"/>
      <w:lvlText w:val="•"/>
      <w:lvlJc w:val="left"/>
      <w:pPr>
        <w:ind w:left="6041" w:hanging="342"/>
      </w:pPr>
      <w:rPr>
        <w:rFonts w:hint="default"/>
      </w:rPr>
    </w:lvl>
    <w:lvl w:ilvl="7" w:tplc="7B5C1CE2">
      <w:start w:val="1"/>
      <w:numFmt w:val="bullet"/>
      <w:lvlText w:val="•"/>
      <w:lvlJc w:val="left"/>
      <w:pPr>
        <w:ind w:left="7016" w:hanging="342"/>
      </w:pPr>
      <w:rPr>
        <w:rFonts w:hint="default"/>
      </w:rPr>
    </w:lvl>
    <w:lvl w:ilvl="8" w:tplc="578886BC">
      <w:start w:val="1"/>
      <w:numFmt w:val="bullet"/>
      <w:lvlText w:val="•"/>
      <w:lvlJc w:val="left"/>
      <w:pPr>
        <w:ind w:left="7992" w:hanging="342"/>
      </w:pPr>
      <w:rPr>
        <w:rFonts w:hint="default"/>
      </w:rPr>
    </w:lvl>
  </w:abstractNum>
  <w:abstractNum w:abstractNumId="3">
    <w:nsid w:val="32C61988"/>
    <w:multiLevelType w:val="hybridMultilevel"/>
    <w:tmpl w:val="FFFFFFFF"/>
    <w:lvl w:ilvl="0" w:tplc="4244B532">
      <w:start w:val="1"/>
      <w:numFmt w:val="bullet"/>
      <w:lvlText w:val="-"/>
      <w:lvlJc w:val="left"/>
      <w:pPr>
        <w:ind w:left="122" w:hanging="154"/>
      </w:pPr>
      <w:rPr>
        <w:rFonts w:ascii="Times New Roman" w:eastAsia="Times New Roman" w:hAnsi="Times New Roman" w:hint="default"/>
        <w:color w:val="463846"/>
        <w:sz w:val="26"/>
      </w:rPr>
    </w:lvl>
    <w:lvl w:ilvl="1" w:tplc="F5648262">
      <w:start w:val="1"/>
      <w:numFmt w:val="bullet"/>
      <w:lvlText w:val="•"/>
      <w:lvlJc w:val="left"/>
      <w:pPr>
        <w:ind w:left="1094" w:hanging="154"/>
      </w:pPr>
      <w:rPr>
        <w:rFonts w:hint="default"/>
      </w:rPr>
    </w:lvl>
    <w:lvl w:ilvl="2" w:tplc="50B0E76E">
      <w:start w:val="1"/>
      <w:numFmt w:val="bullet"/>
      <w:lvlText w:val="•"/>
      <w:lvlJc w:val="left"/>
      <w:pPr>
        <w:ind w:left="2066" w:hanging="154"/>
      </w:pPr>
      <w:rPr>
        <w:rFonts w:hint="default"/>
      </w:rPr>
    </w:lvl>
    <w:lvl w:ilvl="3" w:tplc="2EE806C8">
      <w:start w:val="1"/>
      <w:numFmt w:val="bullet"/>
      <w:lvlText w:val="•"/>
      <w:lvlJc w:val="left"/>
      <w:pPr>
        <w:ind w:left="3038" w:hanging="154"/>
      </w:pPr>
      <w:rPr>
        <w:rFonts w:hint="default"/>
      </w:rPr>
    </w:lvl>
    <w:lvl w:ilvl="4" w:tplc="72EC6404">
      <w:start w:val="1"/>
      <w:numFmt w:val="bullet"/>
      <w:lvlText w:val="•"/>
      <w:lvlJc w:val="left"/>
      <w:pPr>
        <w:ind w:left="4011" w:hanging="154"/>
      </w:pPr>
      <w:rPr>
        <w:rFonts w:hint="default"/>
      </w:rPr>
    </w:lvl>
    <w:lvl w:ilvl="5" w:tplc="868E6C5C">
      <w:start w:val="1"/>
      <w:numFmt w:val="bullet"/>
      <w:lvlText w:val="•"/>
      <w:lvlJc w:val="left"/>
      <w:pPr>
        <w:ind w:left="4983" w:hanging="154"/>
      </w:pPr>
      <w:rPr>
        <w:rFonts w:hint="default"/>
      </w:rPr>
    </w:lvl>
    <w:lvl w:ilvl="6" w:tplc="72C8EBA4">
      <w:start w:val="1"/>
      <w:numFmt w:val="bullet"/>
      <w:lvlText w:val="•"/>
      <w:lvlJc w:val="left"/>
      <w:pPr>
        <w:ind w:left="5955" w:hanging="154"/>
      </w:pPr>
      <w:rPr>
        <w:rFonts w:hint="default"/>
      </w:rPr>
    </w:lvl>
    <w:lvl w:ilvl="7" w:tplc="BB14964C">
      <w:start w:val="1"/>
      <w:numFmt w:val="bullet"/>
      <w:lvlText w:val="•"/>
      <w:lvlJc w:val="left"/>
      <w:pPr>
        <w:ind w:left="6927" w:hanging="154"/>
      </w:pPr>
      <w:rPr>
        <w:rFonts w:hint="default"/>
      </w:rPr>
    </w:lvl>
    <w:lvl w:ilvl="8" w:tplc="8AAEAB82">
      <w:start w:val="1"/>
      <w:numFmt w:val="bullet"/>
      <w:lvlText w:val="•"/>
      <w:lvlJc w:val="left"/>
      <w:pPr>
        <w:ind w:left="7899" w:hanging="154"/>
      </w:pPr>
      <w:rPr>
        <w:rFonts w:hint="default"/>
      </w:rPr>
    </w:lvl>
  </w:abstractNum>
  <w:abstractNum w:abstractNumId="4">
    <w:nsid w:val="36B91EAC"/>
    <w:multiLevelType w:val="multilevel"/>
    <w:tmpl w:val="F6E8C96E"/>
    <w:lvl w:ilvl="0">
      <w:start w:val="6"/>
      <w:numFmt w:val="decimal"/>
      <w:lvlText w:val="%1"/>
      <w:lvlJc w:val="left"/>
      <w:pPr>
        <w:ind w:left="452" w:hanging="4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52" w:hanging="440"/>
      </w:pPr>
      <w:rPr>
        <w:rFonts w:ascii="Times New Roman" w:eastAsia="Times New Roman" w:hAnsi="Times New Roman" w:cs="Times New Roman" w:hint="default"/>
        <w:color w:val="463848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350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0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9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8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7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6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5" w:hanging="440"/>
      </w:pPr>
      <w:rPr>
        <w:rFonts w:hint="default"/>
      </w:rPr>
    </w:lvl>
  </w:abstractNum>
  <w:abstractNum w:abstractNumId="5">
    <w:nsid w:val="38F428A9"/>
    <w:multiLevelType w:val="multilevel"/>
    <w:tmpl w:val="1D34D99C"/>
    <w:lvl w:ilvl="0">
      <w:start w:val="7"/>
      <w:numFmt w:val="decimal"/>
      <w:lvlText w:val="%1"/>
      <w:lvlJc w:val="left"/>
      <w:pPr>
        <w:ind w:left="1397" w:hanging="48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97" w:hanging="482"/>
      </w:pPr>
      <w:rPr>
        <w:rFonts w:ascii="Times New Roman" w:eastAsia="Times New Roman" w:hAnsi="Times New Roman" w:cs="Times New Roman" w:hint="default"/>
        <w:color w:val="443846"/>
        <w:spacing w:val="6"/>
        <w:w w:val="103"/>
        <w:sz w:val="28"/>
        <w:szCs w:val="28"/>
      </w:rPr>
    </w:lvl>
    <w:lvl w:ilvl="2">
      <w:start w:val="1"/>
      <w:numFmt w:val="bullet"/>
      <w:lvlText w:val="•"/>
      <w:lvlJc w:val="left"/>
      <w:pPr>
        <w:ind w:left="3422" w:hanging="4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35" w:hanging="4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7" w:hanging="4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0" w:hanging="4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3" w:hanging="4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5" w:hanging="4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98" w:hanging="482"/>
      </w:pPr>
      <w:rPr>
        <w:rFonts w:hint="default"/>
      </w:rPr>
    </w:lvl>
  </w:abstractNum>
  <w:abstractNum w:abstractNumId="6">
    <w:nsid w:val="41CA14F3"/>
    <w:multiLevelType w:val="multilevel"/>
    <w:tmpl w:val="C4AEF98C"/>
    <w:lvl w:ilvl="0">
      <w:start w:val="2"/>
      <w:numFmt w:val="decimal"/>
      <w:lvlText w:val="%1"/>
      <w:lvlJc w:val="left"/>
      <w:pPr>
        <w:ind w:left="2630" w:hanging="249"/>
      </w:pPr>
      <w:rPr>
        <w:rFonts w:ascii="Times New Roman" w:eastAsia="Times New Roman" w:hAnsi="Times New Roman" w:cs="Times New Roman" w:hint="default"/>
        <w:b/>
        <w:bCs/>
        <w:color w:val="463846"/>
        <w:w w:val="103"/>
        <w:sz w:val="31"/>
        <w:szCs w:val="31"/>
      </w:rPr>
    </w:lvl>
    <w:lvl w:ilvl="1">
      <w:start w:val="1"/>
      <w:numFmt w:val="decimal"/>
      <w:lvlText w:val="%1.%2"/>
      <w:lvlJc w:val="left"/>
      <w:pPr>
        <w:ind w:left="1365" w:hanging="640"/>
      </w:pPr>
      <w:rPr>
        <w:rFonts w:ascii="Times New Roman" w:eastAsia="Times New Roman" w:hAnsi="Times New Roman" w:cs="Times New Roman" w:hint="default"/>
        <w:color w:val="463846"/>
        <w:w w:val="101"/>
        <w:sz w:val="28"/>
        <w:szCs w:val="28"/>
      </w:rPr>
    </w:lvl>
    <w:lvl w:ilvl="2">
      <w:start w:val="1"/>
      <w:numFmt w:val="decimal"/>
      <w:lvlText w:val="%1.%2.%3"/>
      <w:lvlJc w:val="left"/>
      <w:pPr>
        <w:ind w:left="132" w:hanging="695"/>
      </w:pPr>
      <w:rPr>
        <w:rFonts w:ascii="Times New Roman" w:eastAsia="Times New Roman" w:hAnsi="Times New Roman" w:cs="Times New Roman" w:hint="default"/>
        <w:color w:val="463846"/>
        <w:spacing w:val="3"/>
        <w:w w:val="115"/>
        <w:sz w:val="26"/>
        <w:szCs w:val="26"/>
      </w:rPr>
    </w:lvl>
    <w:lvl w:ilvl="3">
      <w:start w:val="1"/>
      <w:numFmt w:val="bullet"/>
      <w:lvlText w:val="•"/>
      <w:lvlJc w:val="left"/>
      <w:pPr>
        <w:ind w:left="2630" w:hanging="6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8" w:hanging="6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4" w:hanging="6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40" w:hanging="6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6" w:hanging="6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2" w:hanging="695"/>
      </w:pPr>
      <w:rPr>
        <w:rFonts w:hint="default"/>
      </w:rPr>
    </w:lvl>
  </w:abstractNum>
  <w:abstractNum w:abstractNumId="7">
    <w:nsid w:val="449244A7"/>
    <w:multiLevelType w:val="multilevel"/>
    <w:tmpl w:val="2B9208F8"/>
    <w:lvl w:ilvl="0">
      <w:start w:val="3"/>
      <w:numFmt w:val="decimal"/>
      <w:lvlText w:val="%1"/>
      <w:lvlJc w:val="left"/>
      <w:pPr>
        <w:ind w:left="1296" w:hanging="70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96" w:hanging="701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ind w:left="1296" w:hanging="701"/>
      </w:pPr>
      <w:rPr>
        <w:rFonts w:ascii="Times New Roman" w:eastAsia="Times New Roman" w:hAnsi="Times New Roman" w:cs="Times New Roman" w:hint="default"/>
        <w:color w:val="423444"/>
        <w:w w:val="98"/>
        <w:sz w:val="28"/>
        <w:szCs w:val="28"/>
      </w:rPr>
    </w:lvl>
    <w:lvl w:ilvl="3">
      <w:start w:val="1"/>
      <w:numFmt w:val="bullet"/>
      <w:lvlText w:val="•"/>
      <w:lvlJc w:val="left"/>
      <w:pPr>
        <w:ind w:left="4316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23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0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6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43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50" w:hanging="701"/>
      </w:pPr>
      <w:rPr>
        <w:rFonts w:hint="default"/>
      </w:rPr>
    </w:lvl>
  </w:abstractNum>
  <w:abstractNum w:abstractNumId="8">
    <w:nsid w:val="64B3023F"/>
    <w:multiLevelType w:val="hybridMultilevel"/>
    <w:tmpl w:val="FFFFFFFF"/>
    <w:lvl w:ilvl="0" w:tplc="B18CB4D4">
      <w:start w:val="1"/>
      <w:numFmt w:val="bullet"/>
      <w:lvlText w:val="•"/>
      <w:lvlJc w:val="left"/>
      <w:pPr>
        <w:ind w:left="1162" w:hanging="1042"/>
      </w:pPr>
      <w:rPr>
        <w:rFonts w:ascii="Arial" w:eastAsia="Times New Roman" w:hAnsi="Arial" w:hint="default"/>
        <w:color w:val="463848"/>
        <w:w w:val="107"/>
        <w:sz w:val="26"/>
      </w:rPr>
    </w:lvl>
    <w:lvl w:ilvl="1" w:tplc="DC16FC1C">
      <w:start w:val="1"/>
      <w:numFmt w:val="bullet"/>
      <w:lvlText w:val="•"/>
      <w:lvlJc w:val="left"/>
      <w:pPr>
        <w:ind w:left="2040" w:hanging="1042"/>
      </w:pPr>
      <w:rPr>
        <w:rFonts w:hint="default"/>
      </w:rPr>
    </w:lvl>
    <w:lvl w:ilvl="2" w:tplc="7C369FB4">
      <w:start w:val="1"/>
      <w:numFmt w:val="bullet"/>
      <w:lvlText w:val="•"/>
      <w:lvlJc w:val="left"/>
      <w:pPr>
        <w:ind w:left="2919" w:hanging="1042"/>
      </w:pPr>
      <w:rPr>
        <w:rFonts w:hint="default"/>
      </w:rPr>
    </w:lvl>
    <w:lvl w:ilvl="3" w:tplc="29C0FFD2">
      <w:start w:val="1"/>
      <w:numFmt w:val="bullet"/>
      <w:lvlText w:val="•"/>
      <w:lvlJc w:val="left"/>
      <w:pPr>
        <w:ind w:left="3797" w:hanging="1042"/>
      </w:pPr>
      <w:rPr>
        <w:rFonts w:hint="default"/>
      </w:rPr>
    </w:lvl>
    <w:lvl w:ilvl="4" w:tplc="A3F456BC">
      <w:start w:val="1"/>
      <w:numFmt w:val="bullet"/>
      <w:lvlText w:val="•"/>
      <w:lvlJc w:val="left"/>
      <w:pPr>
        <w:ind w:left="4675" w:hanging="1042"/>
      </w:pPr>
      <w:rPr>
        <w:rFonts w:hint="default"/>
      </w:rPr>
    </w:lvl>
    <w:lvl w:ilvl="5" w:tplc="F9F27802">
      <w:start w:val="1"/>
      <w:numFmt w:val="bullet"/>
      <w:lvlText w:val="•"/>
      <w:lvlJc w:val="left"/>
      <w:pPr>
        <w:ind w:left="5553" w:hanging="1042"/>
      </w:pPr>
      <w:rPr>
        <w:rFonts w:hint="default"/>
      </w:rPr>
    </w:lvl>
    <w:lvl w:ilvl="6" w:tplc="58089384">
      <w:start w:val="1"/>
      <w:numFmt w:val="bullet"/>
      <w:lvlText w:val="•"/>
      <w:lvlJc w:val="left"/>
      <w:pPr>
        <w:ind w:left="6431" w:hanging="1042"/>
      </w:pPr>
      <w:rPr>
        <w:rFonts w:hint="default"/>
      </w:rPr>
    </w:lvl>
    <w:lvl w:ilvl="7" w:tplc="C7303688">
      <w:start w:val="1"/>
      <w:numFmt w:val="bullet"/>
      <w:lvlText w:val="•"/>
      <w:lvlJc w:val="left"/>
      <w:pPr>
        <w:ind w:left="7309" w:hanging="1042"/>
      </w:pPr>
      <w:rPr>
        <w:rFonts w:hint="default"/>
      </w:rPr>
    </w:lvl>
    <w:lvl w:ilvl="8" w:tplc="5574B8C8">
      <w:start w:val="1"/>
      <w:numFmt w:val="bullet"/>
      <w:lvlText w:val="•"/>
      <w:lvlJc w:val="left"/>
      <w:pPr>
        <w:ind w:left="8187" w:hanging="1042"/>
      </w:pPr>
      <w:rPr>
        <w:rFonts w:hint="default"/>
      </w:rPr>
    </w:lvl>
  </w:abstractNum>
  <w:abstractNum w:abstractNumId="9">
    <w:nsid w:val="6B13778A"/>
    <w:multiLevelType w:val="multilevel"/>
    <w:tmpl w:val="7A44DDF0"/>
    <w:lvl w:ilvl="0">
      <w:start w:val="1"/>
      <w:numFmt w:val="decimal"/>
      <w:lvlText w:val="%1"/>
      <w:lvlJc w:val="left"/>
      <w:pPr>
        <w:ind w:left="1447" w:hanging="42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7" w:hanging="423"/>
      </w:pPr>
      <w:rPr>
        <w:rFonts w:ascii="Times New Roman" w:eastAsia="Times New Roman" w:hAnsi="Times New Roman" w:cs="Times New Roman" w:hint="default"/>
        <w:color w:val="463848"/>
        <w:sz w:val="27"/>
        <w:szCs w:val="27"/>
      </w:rPr>
    </w:lvl>
    <w:lvl w:ilvl="2">
      <w:start w:val="1"/>
      <w:numFmt w:val="bullet"/>
      <w:lvlText w:val="•"/>
      <w:lvlJc w:val="left"/>
      <w:pPr>
        <w:ind w:left="3378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4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0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5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1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07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72" w:hanging="423"/>
      </w:pPr>
      <w:rPr>
        <w:rFonts w:hint="default"/>
      </w:rPr>
    </w:lvl>
  </w:abstractNum>
  <w:abstractNum w:abstractNumId="10">
    <w:nsid w:val="6C93044C"/>
    <w:multiLevelType w:val="hybridMultilevel"/>
    <w:tmpl w:val="FFFFFFFF"/>
    <w:lvl w:ilvl="0" w:tplc="0FD01EAA">
      <w:start w:val="1"/>
      <w:numFmt w:val="bullet"/>
      <w:lvlText w:val="•"/>
      <w:lvlJc w:val="left"/>
      <w:pPr>
        <w:ind w:left="1167" w:hanging="1047"/>
      </w:pPr>
      <w:rPr>
        <w:rFonts w:ascii="Times New Roman" w:eastAsia="Times New Roman" w:hAnsi="Times New Roman" w:hint="default"/>
        <w:color w:val="463848"/>
        <w:sz w:val="28"/>
      </w:rPr>
    </w:lvl>
    <w:lvl w:ilvl="1" w:tplc="BCF45DFA">
      <w:start w:val="1"/>
      <w:numFmt w:val="bullet"/>
      <w:lvlText w:val="•"/>
      <w:lvlJc w:val="left"/>
      <w:pPr>
        <w:ind w:left="1401" w:hanging="1058"/>
      </w:pPr>
      <w:rPr>
        <w:rFonts w:ascii="Times New Roman" w:eastAsia="Times New Roman" w:hAnsi="Times New Roman" w:hint="default"/>
        <w:color w:val="443846"/>
        <w:w w:val="101"/>
        <w:sz w:val="28"/>
      </w:rPr>
    </w:lvl>
    <w:lvl w:ilvl="2" w:tplc="C5B07C14">
      <w:start w:val="1"/>
      <w:numFmt w:val="bullet"/>
      <w:lvlText w:val="•"/>
      <w:lvlJc w:val="left"/>
      <w:pPr>
        <w:ind w:left="2351" w:hanging="1058"/>
      </w:pPr>
      <w:rPr>
        <w:rFonts w:hint="default"/>
      </w:rPr>
    </w:lvl>
    <w:lvl w:ilvl="3" w:tplc="90F8E8D0">
      <w:start w:val="1"/>
      <w:numFmt w:val="bullet"/>
      <w:lvlText w:val="•"/>
      <w:lvlJc w:val="left"/>
      <w:pPr>
        <w:ind w:left="3300" w:hanging="1058"/>
      </w:pPr>
      <w:rPr>
        <w:rFonts w:hint="default"/>
      </w:rPr>
    </w:lvl>
    <w:lvl w:ilvl="4" w:tplc="2A00A346">
      <w:start w:val="1"/>
      <w:numFmt w:val="bullet"/>
      <w:lvlText w:val="•"/>
      <w:lvlJc w:val="left"/>
      <w:pPr>
        <w:ind w:left="4249" w:hanging="1058"/>
      </w:pPr>
      <w:rPr>
        <w:rFonts w:hint="default"/>
      </w:rPr>
    </w:lvl>
    <w:lvl w:ilvl="5" w:tplc="34B45440">
      <w:start w:val="1"/>
      <w:numFmt w:val="bullet"/>
      <w:lvlText w:val="•"/>
      <w:lvlJc w:val="left"/>
      <w:pPr>
        <w:ind w:left="5198" w:hanging="1058"/>
      </w:pPr>
      <w:rPr>
        <w:rFonts w:hint="default"/>
      </w:rPr>
    </w:lvl>
    <w:lvl w:ilvl="6" w:tplc="98D0D1AA">
      <w:start w:val="1"/>
      <w:numFmt w:val="bullet"/>
      <w:lvlText w:val="•"/>
      <w:lvlJc w:val="left"/>
      <w:pPr>
        <w:ind w:left="6147" w:hanging="1058"/>
      </w:pPr>
      <w:rPr>
        <w:rFonts w:hint="default"/>
      </w:rPr>
    </w:lvl>
    <w:lvl w:ilvl="7" w:tplc="26DC3B3C">
      <w:start w:val="1"/>
      <w:numFmt w:val="bullet"/>
      <w:lvlText w:val="•"/>
      <w:lvlJc w:val="left"/>
      <w:pPr>
        <w:ind w:left="7096" w:hanging="1058"/>
      </w:pPr>
      <w:rPr>
        <w:rFonts w:hint="default"/>
      </w:rPr>
    </w:lvl>
    <w:lvl w:ilvl="8" w:tplc="F618B03E">
      <w:start w:val="1"/>
      <w:numFmt w:val="bullet"/>
      <w:lvlText w:val="•"/>
      <w:lvlJc w:val="left"/>
      <w:pPr>
        <w:ind w:left="8045" w:hanging="1058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631"/>
    <w:rsid w:val="00754DB9"/>
    <w:rsid w:val="0084670B"/>
    <w:rsid w:val="009F3DD1"/>
    <w:rsid w:val="00AE5847"/>
    <w:rsid w:val="00BF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631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BF4631"/>
    <w:pPr>
      <w:ind w:left="2630"/>
      <w:outlineLvl w:val="0"/>
    </w:pPr>
    <w:rPr>
      <w:rFonts w:ascii="Times New Roman" w:eastAsia="Times New Roman" w:hAnsi="Times New Roman"/>
      <w:b/>
      <w:bCs/>
      <w:sz w:val="31"/>
      <w:szCs w:val="3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015A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BF4631"/>
    <w:pPr>
      <w:ind w:left="217"/>
    </w:pPr>
    <w:rPr>
      <w:rFonts w:ascii="Times New Roman" w:eastAsia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1015A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BF4631"/>
  </w:style>
  <w:style w:type="paragraph" w:customStyle="1" w:styleId="TableParagraph">
    <w:name w:val="Table Paragraph"/>
    <w:basedOn w:val="Normal"/>
    <w:uiPriority w:val="99"/>
    <w:rsid w:val="00BF46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10</Pages>
  <Words>1989</Words>
  <Characters>11343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Bondar</cp:lastModifiedBy>
  <cp:revision>2</cp:revision>
  <dcterms:created xsi:type="dcterms:W3CDTF">2017-11-07T15:51:00Z</dcterms:created>
  <dcterms:modified xsi:type="dcterms:W3CDTF">2017-11-07T06:53:00Z</dcterms:modified>
</cp:coreProperties>
</file>